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84735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T.C.</w:t>
      </w:r>
    </w:p>
    <w:p w14:paraId="6D00A4C7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KÜTAHYA DUMLUPINAR ÜNİVERSİTESİ </w:t>
      </w:r>
    </w:p>
    <w:p w14:paraId="4CBE4F0B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MÜHENDİSLİK FAKÜLTESİ</w:t>
      </w:r>
    </w:p>
    <w:p w14:paraId="3BEB3070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METALURJİ VE MALZEME MÜHENDİSLİĞİ BÖLÜMÜ</w:t>
      </w:r>
    </w:p>
    <w:p w14:paraId="48AE118D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2026-2027 EĞİTİM-ÖĞRETİM GÜZ YARIYILI DERS PROGRAMI</w:t>
      </w:r>
    </w:p>
    <w:p w14:paraId="58E43865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654634B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1. SINIF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</w:p>
    <w:p w14:paraId="2E71FD9A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a"/>
        <w:tblpPr w:leftFromText="142" w:rightFromText="142" w:vertAnchor="text" w:tblpY="1"/>
        <w:tblW w:w="10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6"/>
        <w:gridCol w:w="1670"/>
        <w:gridCol w:w="1850"/>
        <w:gridCol w:w="1991"/>
        <w:gridCol w:w="1977"/>
        <w:gridCol w:w="1483"/>
      </w:tblGrid>
      <w:tr w:rsidR="00AF0367" w14:paraId="7F78B4BC" w14:textId="77777777">
        <w:trPr>
          <w:trHeight w:val="585"/>
        </w:trPr>
        <w:tc>
          <w:tcPr>
            <w:tcW w:w="1266" w:type="dxa"/>
            <w:vAlign w:val="center"/>
          </w:tcPr>
          <w:p w14:paraId="661AD01D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0" w:type="dxa"/>
            <w:vAlign w:val="center"/>
          </w:tcPr>
          <w:p w14:paraId="2DAEDA34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Pazartesi</w:t>
            </w:r>
          </w:p>
        </w:tc>
        <w:tc>
          <w:tcPr>
            <w:tcW w:w="1850" w:type="dxa"/>
            <w:vAlign w:val="center"/>
          </w:tcPr>
          <w:p w14:paraId="27F5C56C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Salı</w:t>
            </w:r>
          </w:p>
        </w:tc>
        <w:tc>
          <w:tcPr>
            <w:tcW w:w="1991" w:type="dxa"/>
            <w:vAlign w:val="center"/>
          </w:tcPr>
          <w:p w14:paraId="1AA3937B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977" w:type="dxa"/>
            <w:vAlign w:val="center"/>
          </w:tcPr>
          <w:p w14:paraId="105DA7F5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74012669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483" w:type="dxa"/>
            <w:vAlign w:val="center"/>
          </w:tcPr>
          <w:p w14:paraId="6B2B8420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D20B36" w14:paraId="4E756050" w14:textId="77777777" w:rsidTr="00D20B36">
        <w:trPr>
          <w:trHeight w:val="585"/>
        </w:trPr>
        <w:tc>
          <w:tcPr>
            <w:tcW w:w="1266" w:type="dxa"/>
            <w:vAlign w:val="center"/>
          </w:tcPr>
          <w:p w14:paraId="54BA8CE7" w14:textId="77777777" w:rsidR="00D20B36" w:rsidRDefault="00D20B36" w:rsidP="00D20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13BC5675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0" w:type="dxa"/>
            <w:shd w:val="clear" w:color="auto" w:fill="C6D9F1" w:themeFill="text2" w:themeFillTint="33"/>
          </w:tcPr>
          <w:p w14:paraId="3B4D867E" w14:textId="6F798B7D" w:rsidR="00D20B36" w:rsidRDefault="00D20B36" w:rsidP="00D20B36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Fizik1 (T)</w:t>
            </w:r>
          </w:p>
        </w:tc>
        <w:tc>
          <w:tcPr>
            <w:tcW w:w="1991" w:type="dxa"/>
          </w:tcPr>
          <w:p w14:paraId="282D6E43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7" w:type="dxa"/>
          </w:tcPr>
          <w:p w14:paraId="71EBB5B0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</w:tcPr>
          <w:p w14:paraId="7AA6075C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I (T)</w:t>
            </w:r>
          </w:p>
        </w:tc>
      </w:tr>
      <w:tr w:rsidR="00D20B36" w14:paraId="274F9ED7" w14:textId="77777777" w:rsidTr="00D20B36">
        <w:trPr>
          <w:trHeight w:val="554"/>
        </w:trPr>
        <w:tc>
          <w:tcPr>
            <w:tcW w:w="1266" w:type="dxa"/>
            <w:vAlign w:val="center"/>
          </w:tcPr>
          <w:p w14:paraId="07FCBBB3" w14:textId="77777777" w:rsidR="00D20B36" w:rsidRDefault="00D20B36" w:rsidP="00D20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05B98551" w14:textId="77777777" w:rsidR="00D20B36" w:rsidRDefault="00D20B36" w:rsidP="00D20B3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Türk Dili I </w:t>
            </w:r>
          </w:p>
        </w:tc>
        <w:tc>
          <w:tcPr>
            <w:tcW w:w="1850" w:type="dxa"/>
            <w:shd w:val="clear" w:color="auto" w:fill="C6D9F1" w:themeFill="text2" w:themeFillTint="33"/>
          </w:tcPr>
          <w:p w14:paraId="393C2C40" w14:textId="24E9288F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Fizik1 (T)</w:t>
            </w:r>
          </w:p>
        </w:tc>
        <w:tc>
          <w:tcPr>
            <w:tcW w:w="1991" w:type="dxa"/>
            <w:shd w:val="clear" w:color="auto" w:fill="auto"/>
          </w:tcPr>
          <w:p w14:paraId="547A5317" w14:textId="2329BECA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7" w:type="dxa"/>
          </w:tcPr>
          <w:p w14:paraId="73D269E7" w14:textId="77777777" w:rsidR="00D20B36" w:rsidRDefault="00D20B36" w:rsidP="00D20B36">
            <w:pPr>
              <w:spacing w:before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14:paraId="6A35A6DF" w14:textId="77777777" w:rsidR="00D20B36" w:rsidRDefault="00D20B36" w:rsidP="00D20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İngilizce I (T)</w:t>
            </w:r>
          </w:p>
        </w:tc>
      </w:tr>
      <w:tr w:rsidR="00D20B36" w14:paraId="629492FC" w14:textId="77777777" w:rsidTr="00D20B36">
        <w:trPr>
          <w:trHeight w:val="585"/>
        </w:trPr>
        <w:tc>
          <w:tcPr>
            <w:tcW w:w="1266" w:type="dxa"/>
            <w:vAlign w:val="center"/>
          </w:tcPr>
          <w:p w14:paraId="348D722D" w14:textId="77777777" w:rsidR="00D20B36" w:rsidRDefault="00D20B36" w:rsidP="00D20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3161FA8C" w14:textId="77777777" w:rsidR="00D20B36" w:rsidRDefault="00D20B36" w:rsidP="00D20B3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Türk Dili I </w:t>
            </w:r>
          </w:p>
        </w:tc>
        <w:tc>
          <w:tcPr>
            <w:tcW w:w="1850" w:type="dxa"/>
            <w:shd w:val="clear" w:color="auto" w:fill="C6D9F1" w:themeFill="text2" w:themeFillTint="33"/>
          </w:tcPr>
          <w:p w14:paraId="16D58A4E" w14:textId="1FC5AA07" w:rsidR="00D20B36" w:rsidRDefault="00D20B36" w:rsidP="00D20B36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Fizik1 (T)</w:t>
            </w:r>
          </w:p>
        </w:tc>
        <w:tc>
          <w:tcPr>
            <w:tcW w:w="1991" w:type="dxa"/>
            <w:shd w:val="clear" w:color="auto" w:fill="auto"/>
          </w:tcPr>
          <w:p w14:paraId="192783B7" w14:textId="138914AA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7" w:type="dxa"/>
          </w:tcPr>
          <w:p w14:paraId="1BF4D1DC" w14:textId="77777777" w:rsidR="00D20B36" w:rsidRDefault="00D20B36" w:rsidP="00D20B3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</w:tcPr>
          <w:p w14:paraId="1A239840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I (U)</w:t>
            </w:r>
          </w:p>
        </w:tc>
      </w:tr>
      <w:tr w:rsidR="00D20B36" w14:paraId="19018FB8" w14:textId="77777777" w:rsidTr="00D20B36">
        <w:trPr>
          <w:trHeight w:val="554"/>
        </w:trPr>
        <w:tc>
          <w:tcPr>
            <w:tcW w:w="1266" w:type="dxa"/>
            <w:vAlign w:val="center"/>
          </w:tcPr>
          <w:p w14:paraId="78D7AF2D" w14:textId="77777777" w:rsidR="00D20B36" w:rsidRDefault="00D20B36" w:rsidP="00D20B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  <w:shd w:val="clear" w:color="auto" w:fill="auto"/>
          </w:tcPr>
          <w:p w14:paraId="05684531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0" w:type="dxa"/>
            <w:shd w:val="clear" w:color="auto" w:fill="auto"/>
          </w:tcPr>
          <w:p w14:paraId="0C331563" w14:textId="079827A9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1" w:type="dxa"/>
          </w:tcPr>
          <w:p w14:paraId="1EC82D5D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I</w:t>
            </w:r>
          </w:p>
        </w:tc>
        <w:tc>
          <w:tcPr>
            <w:tcW w:w="1977" w:type="dxa"/>
          </w:tcPr>
          <w:p w14:paraId="00811DAF" w14:textId="77777777" w:rsidR="00D20B36" w:rsidRDefault="00D20B36" w:rsidP="00D20B3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</w:tcPr>
          <w:p w14:paraId="745C6E54" w14:textId="77777777" w:rsidR="00D20B36" w:rsidRDefault="00D20B36" w:rsidP="00D20B36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I (U)</w:t>
            </w:r>
          </w:p>
        </w:tc>
      </w:tr>
      <w:tr w:rsidR="0048514F" w14:paraId="67139775" w14:textId="77777777" w:rsidTr="0048514F">
        <w:trPr>
          <w:trHeight w:val="659"/>
        </w:trPr>
        <w:tc>
          <w:tcPr>
            <w:tcW w:w="1266" w:type="dxa"/>
            <w:vAlign w:val="center"/>
          </w:tcPr>
          <w:p w14:paraId="6BF346F4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  <w:shd w:val="clear" w:color="auto" w:fill="auto"/>
          </w:tcPr>
          <w:p w14:paraId="6EF5F8EC" w14:textId="77777777" w:rsidR="0048514F" w:rsidRDefault="0048514F" w:rsidP="0048514F">
            <w:pPr>
              <w:spacing w:before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0" w:type="dxa"/>
            <w:shd w:val="clear" w:color="auto" w:fill="auto"/>
          </w:tcPr>
          <w:p w14:paraId="6D5B605B" w14:textId="733621AF" w:rsidR="0048514F" w:rsidRDefault="0048514F" w:rsidP="0048514F">
            <w:pPr>
              <w:spacing w:before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1" w:type="dxa"/>
            <w:vAlign w:val="center"/>
          </w:tcPr>
          <w:p w14:paraId="658C6F2E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I</w:t>
            </w:r>
          </w:p>
        </w:tc>
        <w:tc>
          <w:tcPr>
            <w:tcW w:w="1977" w:type="dxa"/>
            <w:vAlign w:val="center"/>
          </w:tcPr>
          <w:p w14:paraId="579215BF" w14:textId="40F16E94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ve Programlamaya Giriş</w:t>
            </w:r>
          </w:p>
        </w:tc>
        <w:tc>
          <w:tcPr>
            <w:tcW w:w="1483" w:type="dxa"/>
          </w:tcPr>
          <w:p w14:paraId="1A5918A8" w14:textId="77777777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8514F" w14:paraId="59613084" w14:textId="77777777" w:rsidTr="00D20B36">
        <w:trPr>
          <w:trHeight w:val="70"/>
        </w:trPr>
        <w:tc>
          <w:tcPr>
            <w:tcW w:w="1266" w:type="dxa"/>
            <w:vAlign w:val="center"/>
          </w:tcPr>
          <w:p w14:paraId="75A646B5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  <w:shd w:val="clear" w:color="auto" w:fill="auto"/>
          </w:tcPr>
          <w:p w14:paraId="06F37A7B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Kimya (T)</w:t>
            </w:r>
          </w:p>
        </w:tc>
        <w:tc>
          <w:tcPr>
            <w:tcW w:w="1850" w:type="dxa"/>
            <w:shd w:val="clear" w:color="auto" w:fill="auto"/>
          </w:tcPr>
          <w:p w14:paraId="33A0F15F" w14:textId="77777777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Met.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Malz. Müh.</w:t>
            </w:r>
          </w:p>
          <w:p w14:paraId="45AE6360" w14:textId="40589BC9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Giriş ve Etik</w:t>
            </w:r>
          </w:p>
        </w:tc>
        <w:tc>
          <w:tcPr>
            <w:tcW w:w="1991" w:type="dxa"/>
            <w:shd w:val="clear" w:color="auto" w:fill="C6D9F1" w:themeFill="text2" w:themeFillTint="33"/>
          </w:tcPr>
          <w:p w14:paraId="4E273789" w14:textId="042918AE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 1 (U)</w:t>
            </w:r>
          </w:p>
        </w:tc>
        <w:tc>
          <w:tcPr>
            <w:tcW w:w="1977" w:type="dxa"/>
          </w:tcPr>
          <w:p w14:paraId="518A5E8E" w14:textId="092C058D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ve Programlamaya Giriş</w:t>
            </w:r>
          </w:p>
        </w:tc>
        <w:tc>
          <w:tcPr>
            <w:tcW w:w="1483" w:type="dxa"/>
          </w:tcPr>
          <w:p w14:paraId="445A5AFB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I</w:t>
            </w:r>
          </w:p>
        </w:tc>
      </w:tr>
      <w:tr w:rsidR="0048514F" w14:paraId="37C68401" w14:textId="77777777" w:rsidTr="00D20B36">
        <w:trPr>
          <w:trHeight w:val="312"/>
        </w:trPr>
        <w:tc>
          <w:tcPr>
            <w:tcW w:w="1266" w:type="dxa"/>
            <w:vAlign w:val="center"/>
          </w:tcPr>
          <w:p w14:paraId="008F0FEC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0B628DA8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Kimya (T)</w:t>
            </w:r>
          </w:p>
        </w:tc>
        <w:tc>
          <w:tcPr>
            <w:tcW w:w="1850" w:type="dxa"/>
            <w:shd w:val="clear" w:color="auto" w:fill="auto"/>
          </w:tcPr>
          <w:p w14:paraId="225D326E" w14:textId="77777777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Met.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Malz. Müh.</w:t>
            </w:r>
          </w:p>
          <w:p w14:paraId="7ABC62FE" w14:textId="6C647994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Giriş ve Etik</w:t>
            </w:r>
          </w:p>
        </w:tc>
        <w:tc>
          <w:tcPr>
            <w:tcW w:w="1991" w:type="dxa"/>
            <w:shd w:val="clear" w:color="auto" w:fill="C6D9F1" w:themeFill="text2" w:themeFillTint="33"/>
          </w:tcPr>
          <w:p w14:paraId="282EB664" w14:textId="3E51E3F4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 1 (U)</w:t>
            </w:r>
          </w:p>
        </w:tc>
        <w:tc>
          <w:tcPr>
            <w:tcW w:w="1977" w:type="dxa"/>
          </w:tcPr>
          <w:p w14:paraId="2317E795" w14:textId="78DDA745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ve Programlamaya Giriş</w:t>
            </w:r>
          </w:p>
        </w:tc>
        <w:tc>
          <w:tcPr>
            <w:tcW w:w="1483" w:type="dxa"/>
          </w:tcPr>
          <w:p w14:paraId="671BFD05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I (U)</w:t>
            </w:r>
          </w:p>
        </w:tc>
      </w:tr>
      <w:tr w:rsidR="0048514F" w14:paraId="7B10D870" w14:textId="77777777">
        <w:trPr>
          <w:trHeight w:val="585"/>
        </w:trPr>
        <w:tc>
          <w:tcPr>
            <w:tcW w:w="1266" w:type="dxa"/>
            <w:vAlign w:val="center"/>
          </w:tcPr>
          <w:p w14:paraId="55C2F660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33729CD0" w14:textId="77777777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Kimya (U)</w:t>
            </w:r>
          </w:p>
        </w:tc>
        <w:tc>
          <w:tcPr>
            <w:tcW w:w="1850" w:type="dxa"/>
            <w:shd w:val="clear" w:color="auto" w:fill="auto"/>
          </w:tcPr>
          <w:p w14:paraId="6845B67E" w14:textId="33F2D107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1" w:type="dxa"/>
          </w:tcPr>
          <w:p w14:paraId="5576FEDA" w14:textId="77777777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7" w:type="dxa"/>
          </w:tcPr>
          <w:p w14:paraId="511BCD6E" w14:textId="6411068D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</w:tcPr>
          <w:p w14:paraId="32A4E5CE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I (U)</w:t>
            </w:r>
          </w:p>
        </w:tc>
      </w:tr>
      <w:tr w:rsidR="0048514F" w14:paraId="45DA5F5C" w14:textId="77777777">
        <w:trPr>
          <w:trHeight w:val="554"/>
        </w:trPr>
        <w:tc>
          <w:tcPr>
            <w:tcW w:w="1266" w:type="dxa"/>
            <w:vAlign w:val="center"/>
          </w:tcPr>
          <w:p w14:paraId="504C4144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18709BDB" w14:textId="77777777" w:rsidR="0048514F" w:rsidRDefault="0048514F" w:rsidP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Kimya (U)</w:t>
            </w:r>
          </w:p>
        </w:tc>
        <w:tc>
          <w:tcPr>
            <w:tcW w:w="1850" w:type="dxa"/>
          </w:tcPr>
          <w:p w14:paraId="3317E558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1" w:type="dxa"/>
          </w:tcPr>
          <w:p w14:paraId="36C63111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7" w:type="dxa"/>
          </w:tcPr>
          <w:p w14:paraId="6C5539AE" w14:textId="77777777" w:rsidR="0048514F" w:rsidRDefault="0048514F" w:rsidP="0048514F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</w:tcPr>
          <w:p w14:paraId="1C92C69E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8514F" w14:paraId="44AE209B" w14:textId="77777777">
        <w:trPr>
          <w:trHeight w:val="554"/>
        </w:trPr>
        <w:tc>
          <w:tcPr>
            <w:tcW w:w="1266" w:type="dxa"/>
            <w:vAlign w:val="center"/>
          </w:tcPr>
          <w:p w14:paraId="65891C98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-17: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581ADAB2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0" w:type="dxa"/>
          </w:tcPr>
          <w:p w14:paraId="1944B296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1" w:type="dxa"/>
          </w:tcPr>
          <w:p w14:paraId="7B83E8C0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7" w:type="dxa"/>
          </w:tcPr>
          <w:p w14:paraId="0E84F9CD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14:paraId="1E6FDE41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8514F" w14:paraId="092BC850" w14:textId="77777777">
        <w:trPr>
          <w:trHeight w:val="554"/>
        </w:trPr>
        <w:tc>
          <w:tcPr>
            <w:tcW w:w="1266" w:type="dxa"/>
            <w:vAlign w:val="center"/>
          </w:tcPr>
          <w:p w14:paraId="6725AE9A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670" w:type="dxa"/>
          </w:tcPr>
          <w:p w14:paraId="2BA8310C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0" w:type="dxa"/>
          </w:tcPr>
          <w:p w14:paraId="6E6E70CC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1" w:type="dxa"/>
          </w:tcPr>
          <w:p w14:paraId="1DEA4157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7" w:type="dxa"/>
          </w:tcPr>
          <w:p w14:paraId="3ED96A91" w14:textId="77777777" w:rsidR="0048514F" w:rsidRDefault="0048514F" w:rsidP="0048514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14:paraId="35DA0CDA" w14:textId="77777777" w:rsidR="0048514F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FB0529E" w14:textId="77777777" w:rsidR="00AF0367" w:rsidRDefault="00AF0367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A5E6205" w14:textId="77777777" w:rsidR="00AF0367" w:rsidRDefault="0048514F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</w:p>
    <w:p w14:paraId="71E345EF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</w:p>
    <w:p w14:paraId="36FEE626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BD01140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832AF19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B742CD2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2E84CDA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</w:p>
    <w:p w14:paraId="54D93BDC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CDA39B8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AE516AB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</w:p>
    <w:p w14:paraId="51A37B42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7BC645A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1628E36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CF68C54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9723CC5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E922BA1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8A0A610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60FA747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UYGUNDUR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OLUR</w:t>
      </w:r>
    </w:p>
    <w:p w14:paraId="6191252F" w14:textId="77777777" w:rsidR="00AF0367" w:rsidRDefault="0048514F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Prof. Dr. Mustafa TUNCER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Prof. Dr. Cengiz KARAGÜZEL</w:t>
      </w:r>
    </w:p>
    <w:p w14:paraId="184C667A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Bölüm Başkanı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Dekan</w:t>
      </w:r>
    </w:p>
    <w:p w14:paraId="46040719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3912D70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388F5FC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851854A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A7318F6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C916E3B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23EB79C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B169DFB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DB79CE0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809E60F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ECBBF7E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97E09C8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34A22A9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E20818A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016644D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612974A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242F05D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D0BF86E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F4642DD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lastRenderedPageBreak/>
        <w:t>T.C.</w:t>
      </w:r>
    </w:p>
    <w:p w14:paraId="75800D3F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KÜTAHYA DUMLUPINAR ÜNİVERSİTESİ </w:t>
      </w:r>
    </w:p>
    <w:p w14:paraId="4C89188E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MÜHENDİSLİK FAKÜLTESİ</w:t>
      </w:r>
    </w:p>
    <w:p w14:paraId="427FE45D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METALURJİ VE MALZEME MÜHENDİSLİĞİ BÖLÜMÜ</w:t>
      </w:r>
    </w:p>
    <w:p w14:paraId="3F68A963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2026-2027 EĞİTİM-ÖĞRETİM GÜZ YARIYILI DERS PROGRAMI</w:t>
      </w:r>
    </w:p>
    <w:p w14:paraId="2D37207F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a0"/>
        <w:tblpPr w:leftFromText="142" w:rightFromText="142" w:vertAnchor="text" w:horzAnchor="margin" w:tblpXSpec="center" w:tblpY="361"/>
        <w:tblW w:w="10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6"/>
        <w:gridCol w:w="1737"/>
        <w:gridCol w:w="1701"/>
        <w:gridCol w:w="2268"/>
        <w:gridCol w:w="1847"/>
        <w:gridCol w:w="1500"/>
      </w:tblGrid>
      <w:tr w:rsidR="00B90B37" w14:paraId="55990695" w14:textId="77777777" w:rsidTr="00B90B37">
        <w:trPr>
          <w:trHeight w:val="482"/>
        </w:trPr>
        <w:tc>
          <w:tcPr>
            <w:tcW w:w="1486" w:type="dxa"/>
            <w:vAlign w:val="center"/>
          </w:tcPr>
          <w:p w14:paraId="492C72E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14:paraId="49400F35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Pazartesi</w:t>
            </w:r>
          </w:p>
        </w:tc>
        <w:tc>
          <w:tcPr>
            <w:tcW w:w="1701" w:type="dxa"/>
            <w:vAlign w:val="center"/>
          </w:tcPr>
          <w:p w14:paraId="39944C8E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Salı</w:t>
            </w:r>
          </w:p>
        </w:tc>
        <w:tc>
          <w:tcPr>
            <w:tcW w:w="2268" w:type="dxa"/>
            <w:vAlign w:val="center"/>
          </w:tcPr>
          <w:p w14:paraId="0949B76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847" w:type="dxa"/>
            <w:vAlign w:val="center"/>
          </w:tcPr>
          <w:p w14:paraId="6C0EDA9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500" w:type="dxa"/>
            <w:vAlign w:val="center"/>
          </w:tcPr>
          <w:p w14:paraId="10E5A935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B90B37" w14:paraId="196C4FFA" w14:textId="77777777" w:rsidTr="00B90B37">
        <w:trPr>
          <w:trHeight w:val="499"/>
        </w:trPr>
        <w:tc>
          <w:tcPr>
            <w:tcW w:w="1486" w:type="dxa"/>
            <w:vAlign w:val="center"/>
          </w:tcPr>
          <w:p w14:paraId="6A9E620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vAlign w:val="center"/>
          </w:tcPr>
          <w:p w14:paraId="5923E04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0605BBC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BAC27D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3682510E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vAlign w:val="center"/>
          </w:tcPr>
          <w:p w14:paraId="406C6505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736F179E" w14:textId="77777777" w:rsidTr="00B90B37">
        <w:trPr>
          <w:trHeight w:val="976"/>
        </w:trPr>
        <w:tc>
          <w:tcPr>
            <w:tcW w:w="1486" w:type="dxa"/>
            <w:vAlign w:val="center"/>
          </w:tcPr>
          <w:p w14:paraId="6B44F785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FFFFFF"/>
          </w:tcPr>
          <w:p w14:paraId="4FD89104" w14:textId="77777777" w:rsidR="00B90B37" w:rsidRDefault="00B90B37" w:rsidP="00B90B37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402F4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C6D9F1"/>
          </w:tcPr>
          <w:p w14:paraId="3362950E" w14:textId="77777777" w:rsidR="00B90B37" w:rsidRDefault="00B90B37" w:rsidP="00B90B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FD00E4" w14:textId="77777777" w:rsidR="00B90B37" w:rsidRDefault="00B90B37" w:rsidP="00B90B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 Bilimi I</w:t>
            </w:r>
          </w:p>
        </w:tc>
        <w:tc>
          <w:tcPr>
            <w:tcW w:w="2268" w:type="dxa"/>
            <w:shd w:val="clear" w:color="auto" w:fill="C6D9F1"/>
            <w:vAlign w:val="center"/>
          </w:tcPr>
          <w:p w14:paraId="70181D9E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Matematik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</w:p>
          <w:p w14:paraId="68351AB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C6D9F1"/>
          </w:tcPr>
          <w:p w14:paraId="584F33CD" w14:textId="77777777" w:rsidR="00B90B37" w:rsidRDefault="00B90B37" w:rsidP="00B90B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831E54" w14:textId="77777777" w:rsidR="00B90B37" w:rsidRDefault="00B90B37" w:rsidP="00B90B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Fizikokimya</w:t>
            </w:r>
          </w:p>
        </w:tc>
        <w:tc>
          <w:tcPr>
            <w:tcW w:w="1500" w:type="dxa"/>
            <w:shd w:val="clear" w:color="auto" w:fill="C6D9F1"/>
            <w:vAlign w:val="center"/>
          </w:tcPr>
          <w:p w14:paraId="4E2F7B1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Sos. Seç. I</w:t>
            </w:r>
          </w:p>
          <w:p w14:paraId="0E913370" w14:textId="17C3C43A" w:rsidR="00B90B37" w:rsidRDefault="00B90B37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(D</w:t>
            </w:r>
            <w:r w:rsidR="004851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ünya ve Türk Seramik Endüstrisi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B90B37" w14:paraId="623B4589" w14:textId="77777777" w:rsidTr="00B90B37">
        <w:trPr>
          <w:trHeight w:val="1247"/>
        </w:trPr>
        <w:tc>
          <w:tcPr>
            <w:tcW w:w="1486" w:type="dxa"/>
            <w:vAlign w:val="center"/>
          </w:tcPr>
          <w:p w14:paraId="07E9F0A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FFFFFF"/>
          </w:tcPr>
          <w:p w14:paraId="34C0F714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6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9D382A5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7247DF9C" w14:textId="77777777" w:rsidR="00B90B37" w:rsidRDefault="00B90B37" w:rsidP="00B90B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 Bilimi I</w:t>
            </w:r>
          </w:p>
        </w:tc>
        <w:tc>
          <w:tcPr>
            <w:tcW w:w="2268" w:type="dxa"/>
            <w:shd w:val="clear" w:color="auto" w:fill="C6D9F1"/>
            <w:vAlign w:val="center"/>
          </w:tcPr>
          <w:p w14:paraId="4A5A648C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Matematik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</w:p>
          <w:p w14:paraId="08D038E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C6D9F1"/>
            <w:vAlign w:val="center"/>
          </w:tcPr>
          <w:p w14:paraId="372310C4" w14:textId="77777777" w:rsidR="00B90B37" w:rsidRDefault="00B90B37" w:rsidP="00B90B37">
            <w:pPr>
              <w:spacing w:line="60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Fizikokimya</w:t>
            </w:r>
          </w:p>
        </w:tc>
        <w:tc>
          <w:tcPr>
            <w:tcW w:w="1500" w:type="dxa"/>
            <w:shd w:val="clear" w:color="auto" w:fill="C6D9F1"/>
            <w:vAlign w:val="center"/>
          </w:tcPr>
          <w:p w14:paraId="574700C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Sos. Seç. I</w:t>
            </w:r>
          </w:p>
          <w:p w14:paraId="59F68AE4" w14:textId="696D4156" w:rsidR="00B90B37" w:rsidRDefault="00B90B37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(D</w:t>
            </w:r>
            <w:r w:rsidR="004851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ünya ve Türk Seramik Endüstrisi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B90B37" w14:paraId="5662E653" w14:textId="77777777" w:rsidTr="00B90B37">
        <w:trPr>
          <w:trHeight w:val="847"/>
        </w:trPr>
        <w:tc>
          <w:tcPr>
            <w:tcW w:w="1486" w:type="dxa"/>
            <w:vAlign w:val="center"/>
          </w:tcPr>
          <w:p w14:paraId="16E78A8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4BB9931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294CA87B" w14:textId="77777777" w:rsidR="00B90B37" w:rsidRDefault="00B90B37" w:rsidP="00B90B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 Bilimi 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E8495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C6D9F1"/>
            <w:vAlign w:val="center"/>
          </w:tcPr>
          <w:p w14:paraId="765202C4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Fizikokimya</w:t>
            </w:r>
          </w:p>
        </w:tc>
        <w:tc>
          <w:tcPr>
            <w:tcW w:w="1500" w:type="dxa"/>
            <w:shd w:val="clear" w:color="auto" w:fill="C6D9F1"/>
            <w:vAlign w:val="center"/>
          </w:tcPr>
          <w:p w14:paraId="4340FEBB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Sos. Seç. I</w:t>
            </w:r>
          </w:p>
          <w:p w14:paraId="2F792A92" w14:textId="48C2F7FC" w:rsidR="00B90B37" w:rsidRDefault="00B90B37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(D</w:t>
            </w:r>
            <w:r w:rsidR="004851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ünya ve Türk Seramik Endüstrisi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B90B37" w14:paraId="10B6DCCB" w14:textId="77777777" w:rsidTr="00B90B37">
        <w:trPr>
          <w:trHeight w:val="457"/>
        </w:trPr>
        <w:tc>
          <w:tcPr>
            <w:tcW w:w="1486" w:type="dxa"/>
            <w:vAlign w:val="center"/>
          </w:tcPr>
          <w:p w14:paraId="2B2ADC5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2653B57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7464A6F6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C6D9F1"/>
            <w:vAlign w:val="center"/>
          </w:tcPr>
          <w:p w14:paraId="54660F5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Malzeme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Lab.I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(T)</w:t>
            </w:r>
          </w:p>
        </w:tc>
        <w:tc>
          <w:tcPr>
            <w:tcW w:w="1847" w:type="dxa"/>
            <w:vAlign w:val="center"/>
          </w:tcPr>
          <w:p w14:paraId="6A66A29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14:paraId="7E795B7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3AC50583" w14:textId="77777777" w:rsidTr="00B90B37">
        <w:trPr>
          <w:trHeight w:val="498"/>
        </w:trPr>
        <w:tc>
          <w:tcPr>
            <w:tcW w:w="1486" w:type="dxa"/>
            <w:vAlign w:val="center"/>
          </w:tcPr>
          <w:p w14:paraId="5241154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C6D9F1"/>
            <w:vAlign w:val="center"/>
          </w:tcPr>
          <w:p w14:paraId="25D98A0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Sayısal Analiz (T)</w:t>
            </w:r>
          </w:p>
        </w:tc>
        <w:tc>
          <w:tcPr>
            <w:tcW w:w="1701" w:type="dxa"/>
            <w:shd w:val="clear" w:color="auto" w:fill="C6D9F1"/>
          </w:tcPr>
          <w:p w14:paraId="2591DEFB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İSG I </w:t>
            </w:r>
          </w:p>
        </w:tc>
        <w:tc>
          <w:tcPr>
            <w:tcW w:w="2268" w:type="dxa"/>
            <w:shd w:val="clear" w:color="auto" w:fill="C6D9F1"/>
          </w:tcPr>
          <w:p w14:paraId="6823F6E2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Malzeme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Lab.I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(U)</w:t>
            </w:r>
          </w:p>
        </w:tc>
        <w:tc>
          <w:tcPr>
            <w:tcW w:w="1847" w:type="dxa"/>
          </w:tcPr>
          <w:p w14:paraId="46C322AE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A.İ.İ.T. I (N.Ö)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7163A3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B90B37" w14:paraId="6F77EC2B" w14:textId="77777777" w:rsidTr="00B90B37">
        <w:trPr>
          <w:trHeight w:val="437"/>
        </w:trPr>
        <w:tc>
          <w:tcPr>
            <w:tcW w:w="1486" w:type="dxa"/>
            <w:vAlign w:val="center"/>
          </w:tcPr>
          <w:p w14:paraId="337133C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C6D9F1"/>
            <w:vAlign w:val="center"/>
          </w:tcPr>
          <w:p w14:paraId="18DC342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Sayısal Analiz (T) </w:t>
            </w:r>
          </w:p>
        </w:tc>
        <w:tc>
          <w:tcPr>
            <w:tcW w:w="1701" w:type="dxa"/>
            <w:shd w:val="clear" w:color="auto" w:fill="C6D9F1"/>
          </w:tcPr>
          <w:p w14:paraId="52CAAF36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İSG I </w:t>
            </w:r>
          </w:p>
        </w:tc>
        <w:tc>
          <w:tcPr>
            <w:tcW w:w="2268" w:type="dxa"/>
            <w:shd w:val="clear" w:color="auto" w:fill="C6D9F1"/>
          </w:tcPr>
          <w:p w14:paraId="44B0970A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Malzeme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Lab.I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(U)</w:t>
            </w:r>
          </w:p>
        </w:tc>
        <w:tc>
          <w:tcPr>
            <w:tcW w:w="1847" w:type="dxa"/>
          </w:tcPr>
          <w:p w14:paraId="459F2E1A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A.İ.İ.T. I (N.Ö)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6B882A0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</w:p>
        </w:tc>
      </w:tr>
      <w:tr w:rsidR="00B90B37" w14:paraId="64DB127B" w14:textId="77777777" w:rsidTr="00B90B37">
        <w:trPr>
          <w:trHeight w:val="482"/>
        </w:trPr>
        <w:tc>
          <w:tcPr>
            <w:tcW w:w="1486" w:type="dxa"/>
            <w:vAlign w:val="center"/>
          </w:tcPr>
          <w:p w14:paraId="66AC28B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C6D9F1"/>
            <w:vAlign w:val="center"/>
          </w:tcPr>
          <w:p w14:paraId="75A3523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5950DD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Taşınım Olayları</w:t>
            </w:r>
          </w:p>
          <w:p w14:paraId="124114F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65CE77C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Sayısal Analiz (U) </w:t>
            </w:r>
          </w:p>
        </w:tc>
        <w:tc>
          <w:tcPr>
            <w:tcW w:w="2268" w:type="dxa"/>
          </w:tcPr>
          <w:p w14:paraId="3CD73ADB" w14:textId="77777777" w:rsidR="00B90B37" w:rsidRDefault="00B90B37" w:rsidP="00B90B37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ÜSD I</w:t>
            </w:r>
          </w:p>
        </w:tc>
        <w:tc>
          <w:tcPr>
            <w:tcW w:w="1847" w:type="dxa"/>
            <w:shd w:val="clear" w:color="auto" w:fill="C6D9F1"/>
            <w:vAlign w:val="center"/>
          </w:tcPr>
          <w:p w14:paraId="27F9CAA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Matematik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</w:p>
          <w:p w14:paraId="34E08CD6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2587C69C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</w:p>
        </w:tc>
      </w:tr>
      <w:tr w:rsidR="00B90B37" w14:paraId="4B2A8CFD" w14:textId="77777777" w:rsidTr="00B90B37">
        <w:trPr>
          <w:trHeight w:val="457"/>
        </w:trPr>
        <w:tc>
          <w:tcPr>
            <w:tcW w:w="1486" w:type="dxa"/>
            <w:vAlign w:val="center"/>
          </w:tcPr>
          <w:p w14:paraId="4360E14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C6D9F1"/>
            <w:vAlign w:val="center"/>
          </w:tcPr>
          <w:p w14:paraId="76AF76D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Taşınım Olayları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4470428C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Sayısal Analiz (U) </w:t>
            </w:r>
          </w:p>
        </w:tc>
        <w:tc>
          <w:tcPr>
            <w:tcW w:w="2268" w:type="dxa"/>
          </w:tcPr>
          <w:p w14:paraId="21B5C050" w14:textId="77777777" w:rsidR="00B90B37" w:rsidRDefault="00B90B37" w:rsidP="00B90B37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ÜSD I</w:t>
            </w:r>
          </w:p>
        </w:tc>
        <w:tc>
          <w:tcPr>
            <w:tcW w:w="1847" w:type="dxa"/>
            <w:shd w:val="clear" w:color="auto" w:fill="C6D9F1"/>
            <w:vAlign w:val="center"/>
          </w:tcPr>
          <w:p w14:paraId="549F938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Matematik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(U)</w:t>
            </w:r>
          </w:p>
          <w:p w14:paraId="08EB936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shd w:val="clear" w:color="auto" w:fill="FFFFFF"/>
          </w:tcPr>
          <w:p w14:paraId="5082F62A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</w:p>
        </w:tc>
      </w:tr>
      <w:tr w:rsidR="00B90B37" w14:paraId="404DDC68" w14:textId="77777777" w:rsidTr="00B90B37">
        <w:trPr>
          <w:trHeight w:val="567"/>
        </w:trPr>
        <w:tc>
          <w:tcPr>
            <w:tcW w:w="1486" w:type="dxa"/>
            <w:vAlign w:val="center"/>
          </w:tcPr>
          <w:p w14:paraId="3A6F96A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-17: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shd w:val="clear" w:color="auto" w:fill="C6D9F1"/>
            <w:vAlign w:val="center"/>
          </w:tcPr>
          <w:p w14:paraId="65F48A1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Taşınım Olayları</w:t>
            </w:r>
          </w:p>
        </w:tc>
        <w:tc>
          <w:tcPr>
            <w:tcW w:w="1701" w:type="dxa"/>
          </w:tcPr>
          <w:p w14:paraId="7161ADDA" w14:textId="77777777" w:rsidR="00B90B37" w:rsidRDefault="00B90B37" w:rsidP="00B90B37">
            <w:pPr>
              <w:spacing w:before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B5771D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C6D9F1"/>
            <w:vAlign w:val="center"/>
          </w:tcPr>
          <w:p w14:paraId="74B62ED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Matematik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(U)</w:t>
            </w:r>
          </w:p>
          <w:p w14:paraId="0C3119F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vAlign w:val="center"/>
          </w:tcPr>
          <w:p w14:paraId="52BD395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7DE28602" w14:textId="77777777" w:rsidTr="00B90B37">
        <w:trPr>
          <w:trHeight w:val="561"/>
        </w:trPr>
        <w:tc>
          <w:tcPr>
            <w:tcW w:w="1486" w:type="dxa"/>
            <w:vAlign w:val="center"/>
          </w:tcPr>
          <w:p w14:paraId="060D49CB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vAlign w:val="center"/>
          </w:tcPr>
          <w:p w14:paraId="46D4933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4206DBC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B1EAD7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72F0DAA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vAlign w:val="center"/>
          </w:tcPr>
          <w:p w14:paraId="1D02577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1911ED23" w14:textId="77777777" w:rsidTr="00B90B37">
        <w:trPr>
          <w:trHeight w:val="561"/>
        </w:trPr>
        <w:tc>
          <w:tcPr>
            <w:tcW w:w="1486" w:type="dxa"/>
            <w:vAlign w:val="center"/>
          </w:tcPr>
          <w:p w14:paraId="763BFEB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vAlign w:val="center"/>
          </w:tcPr>
          <w:p w14:paraId="76A8E7AF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8CD1FFB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50C05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34EEBEF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vAlign w:val="center"/>
          </w:tcPr>
          <w:p w14:paraId="4621C86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047E2F34" w14:textId="77777777" w:rsidTr="00B90B37">
        <w:trPr>
          <w:trHeight w:val="561"/>
        </w:trPr>
        <w:tc>
          <w:tcPr>
            <w:tcW w:w="1486" w:type="dxa"/>
            <w:vAlign w:val="center"/>
          </w:tcPr>
          <w:p w14:paraId="5FC329C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-20: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vAlign w:val="center"/>
          </w:tcPr>
          <w:p w14:paraId="5D25F3B5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40346B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CBD8E4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</w:tcPr>
          <w:p w14:paraId="6F086740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  <w:vAlign w:val="center"/>
          </w:tcPr>
          <w:p w14:paraId="306DEF3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43208E7F" w14:textId="77777777" w:rsidTr="00B90B37">
        <w:trPr>
          <w:trHeight w:val="561"/>
        </w:trPr>
        <w:tc>
          <w:tcPr>
            <w:tcW w:w="1486" w:type="dxa"/>
            <w:vAlign w:val="center"/>
          </w:tcPr>
          <w:p w14:paraId="77E58FC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-21: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37" w:type="dxa"/>
            <w:vAlign w:val="center"/>
          </w:tcPr>
          <w:p w14:paraId="3CCA378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4C1660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A74CE0C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</w:tcPr>
          <w:p w14:paraId="6E118D94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  <w:vAlign w:val="center"/>
          </w:tcPr>
          <w:p w14:paraId="32716446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6E66055" w14:textId="53077966" w:rsidR="00AF0367" w:rsidRDefault="00B90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2. SINIF</w:t>
      </w:r>
    </w:p>
    <w:p w14:paraId="3F0A7F8F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0E909F2" w14:textId="77777777" w:rsidR="00AF0367" w:rsidRDefault="00AF0367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1"/>
        <w:tblW w:w="175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722"/>
      </w:tblGrid>
      <w:tr w:rsidR="00AF0367" w14:paraId="3D764ED8" w14:textId="77777777">
        <w:trPr>
          <w:trHeight w:val="284"/>
        </w:trPr>
        <w:tc>
          <w:tcPr>
            <w:tcW w:w="1035" w:type="dxa"/>
          </w:tcPr>
          <w:p w14:paraId="772F5F14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</w:t>
            </w:r>
          </w:p>
        </w:tc>
        <w:tc>
          <w:tcPr>
            <w:tcW w:w="722" w:type="dxa"/>
            <w:shd w:val="clear" w:color="auto" w:fill="EEECE1"/>
          </w:tcPr>
          <w:p w14:paraId="6F5F7E1F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36EE095C" w14:textId="77777777">
        <w:trPr>
          <w:trHeight w:val="284"/>
        </w:trPr>
        <w:tc>
          <w:tcPr>
            <w:tcW w:w="1035" w:type="dxa"/>
          </w:tcPr>
          <w:p w14:paraId="7EBB7760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Metalurji</w:t>
            </w:r>
          </w:p>
        </w:tc>
        <w:tc>
          <w:tcPr>
            <w:tcW w:w="722" w:type="dxa"/>
            <w:shd w:val="clear" w:color="auto" w:fill="B8CCE4"/>
          </w:tcPr>
          <w:p w14:paraId="78DFA5F1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4E9DD2B" w14:textId="77777777" w:rsidR="00AF0367" w:rsidRDefault="00AF0367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AD6B726" w14:textId="77777777" w:rsidR="00AF0367" w:rsidRDefault="00AF0367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A3D28AA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</w:t>
      </w:r>
    </w:p>
    <w:p w14:paraId="374DBEFA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UYGUNDUR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OLUR                            Prof. Dr. Mustafa TUNCER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Prof. Dr. Cengiz KARAGÜZEL</w:t>
      </w:r>
    </w:p>
    <w:p w14:paraId="3CA43FA8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Bölüm Başkanı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Dekan</w:t>
      </w:r>
    </w:p>
    <w:p w14:paraId="042AEAC6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D7D6021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DDDC6A7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01AC777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E62EF0E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479C939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F296114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17E2026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EA40A39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629244A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3622731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7864378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4D6FCB4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6A96261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T.C.</w:t>
      </w:r>
    </w:p>
    <w:p w14:paraId="2B2FE6AD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KÜTAHYA DUMLUPINAR ÜNİVERSİTESİ </w:t>
      </w:r>
    </w:p>
    <w:p w14:paraId="67B1409B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MÜHENDİSLİK FAKÜLTESİ</w:t>
      </w:r>
    </w:p>
    <w:p w14:paraId="16085846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METALURJİ VE MALZEME MÜHENDİSLİĞİ BÖLÜMÜ</w:t>
      </w:r>
    </w:p>
    <w:p w14:paraId="592F205D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2026-2027 EĞİTİM-ÖĞRETİM GÜZ YARIYILI DERS PROGRAMI</w:t>
      </w:r>
    </w:p>
    <w:p w14:paraId="7FF96CB1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ECBCB7F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3. SINIF</w:t>
      </w:r>
    </w:p>
    <w:tbl>
      <w:tblPr>
        <w:tblStyle w:val="a2"/>
        <w:tblpPr w:leftFromText="142" w:rightFromText="142" w:vertAnchor="text" w:horzAnchor="margin" w:tblpXSpec="center" w:tblpY="172"/>
        <w:tblW w:w="9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814"/>
        <w:gridCol w:w="1701"/>
        <w:gridCol w:w="1896"/>
        <w:gridCol w:w="1825"/>
        <w:gridCol w:w="1530"/>
      </w:tblGrid>
      <w:tr w:rsidR="00B90B37" w14:paraId="6325E4B1" w14:textId="77777777" w:rsidTr="00B90B37">
        <w:trPr>
          <w:trHeight w:val="579"/>
        </w:trPr>
        <w:tc>
          <w:tcPr>
            <w:tcW w:w="1129" w:type="dxa"/>
            <w:vAlign w:val="center"/>
          </w:tcPr>
          <w:p w14:paraId="7F9C82F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vAlign w:val="center"/>
          </w:tcPr>
          <w:p w14:paraId="325A195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Pazartesi</w:t>
            </w:r>
          </w:p>
        </w:tc>
        <w:tc>
          <w:tcPr>
            <w:tcW w:w="1701" w:type="dxa"/>
            <w:vAlign w:val="center"/>
          </w:tcPr>
          <w:p w14:paraId="458A50E8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Salı</w:t>
            </w:r>
          </w:p>
        </w:tc>
        <w:tc>
          <w:tcPr>
            <w:tcW w:w="1896" w:type="dxa"/>
            <w:vAlign w:val="center"/>
          </w:tcPr>
          <w:p w14:paraId="664EA04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825" w:type="dxa"/>
            <w:vAlign w:val="center"/>
          </w:tcPr>
          <w:p w14:paraId="7166E4DB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530" w:type="dxa"/>
            <w:vAlign w:val="center"/>
          </w:tcPr>
          <w:p w14:paraId="1366A07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B90B37" w14:paraId="04545724" w14:textId="77777777" w:rsidTr="00797082">
        <w:trPr>
          <w:trHeight w:val="697"/>
        </w:trPr>
        <w:tc>
          <w:tcPr>
            <w:tcW w:w="1129" w:type="dxa"/>
            <w:vAlign w:val="center"/>
          </w:tcPr>
          <w:p w14:paraId="3FC34BBE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Align w:val="center"/>
          </w:tcPr>
          <w:p w14:paraId="423D920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175CB3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shd w:val="clear" w:color="auto" w:fill="C6D9F1"/>
            <w:vAlign w:val="center"/>
          </w:tcPr>
          <w:p w14:paraId="4E4C102D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Korozyon</w:t>
            </w:r>
          </w:p>
          <w:p w14:paraId="57155D5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25" w:type="dxa"/>
            <w:shd w:val="clear" w:color="auto" w:fill="EEECE1" w:themeFill="background2"/>
            <w:vAlign w:val="center"/>
          </w:tcPr>
          <w:p w14:paraId="6235155F" w14:textId="77777777" w:rsidR="00797082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</w:t>
            </w:r>
          </w:p>
          <w:p w14:paraId="69A9FDDC" w14:textId="2981C121" w:rsidR="00B90B37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Malzeme Biliminde Elektron Mikroskopları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7CD06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B90B37" w14:paraId="5FB33D94" w14:textId="77777777" w:rsidTr="00797082">
        <w:trPr>
          <w:trHeight w:val="249"/>
        </w:trPr>
        <w:tc>
          <w:tcPr>
            <w:tcW w:w="1129" w:type="dxa"/>
            <w:vMerge w:val="restart"/>
            <w:vAlign w:val="center"/>
          </w:tcPr>
          <w:p w14:paraId="329FB16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Merge w:val="restart"/>
            <w:vAlign w:val="center"/>
          </w:tcPr>
          <w:p w14:paraId="3364C40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3BC05E8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Faz Diyagramları </w:t>
            </w:r>
          </w:p>
        </w:tc>
        <w:tc>
          <w:tcPr>
            <w:tcW w:w="1896" w:type="dxa"/>
            <w:shd w:val="clear" w:color="auto" w:fill="C6D9F1"/>
            <w:vAlign w:val="center"/>
          </w:tcPr>
          <w:p w14:paraId="5DF7977E" w14:textId="77777777" w:rsidR="00B90B37" w:rsidRDefault="00B90B37" w:rsidP="00B90B3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7BA1EC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FFE32D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Korozyon</w:t>
            </w:r>
          </w:p>
          <w:p w14:paraId="5EBB2CB5" w14:textId="77777777" w:rsidR="00B90B37" w:rsidRDefault="00B90B37" w:rsidP="00B90B3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5" w:type="dxa"/>
            <w:vMerge w:val="restart"/>
            <w:shd w:val="clear" w:color="auto" w:fill="EEECE1" w:themeFill="background2"/>
          </w:tcPr>
          <w:p w14:paraId="4DAF0328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DAE873" w14:textId="77777777" w:rsidR="00797082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</w:t>
            </w:r>
          </w:p>
          <w:p w14:paraId="4E18E27B" w14:textId="76147F55" w:rsidR="00B90B37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Malzeme Biliminde Elektron Mikroskopları</w:t>
            </w:r>
          </w:p>
        </w:tc>
        <w:tc>
          <w:tcPr>
            <w:tcW w:w="1530" w:type="dxa"/>
            <w:vMerge w:val="restart"/>
            <w:shd w:val="clear" w:color="auto" w:fill="EEECE1"/>
            <w:vAlign w:val="center"/>
          </w:tcPr>
          <w:p w14:paraId="2BB5776E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Staj I</w:t>
            </w:r>
          </w:p>
          <w:p w14:paraId="6BB37C44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2CCE3B23" w14:textId="77777777" w:rsidTr="00797082">
        <w:trPr>
          <w:trHeight w:val="285"/>
        </w:trPr>
        <w:tc>
          <w:tcPr>
            <w:tcW w:w="1129" w:type="dxa"/>
            <w:vMerge/>
            <w:vAlign w:val="center"/>
          </w:tcPr>
          <w:p w14:paraId="7A4E40C9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vMerge/>
            <w:vAlign w:val="center"/>
          </w:tcPr>
          <w:p w14:paraId="2718600C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14:paraId="6D297E1B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Elektronik Malzemeler</w:t>
            </w:r>
          </w:p>
        </w:tc>
        <w:tc>
          <w:tcPr>
            <w:tcW w:w="1896" w:type="dxa"/>
            <w:shd w:val="clear" w:color="auto" w:fill="EEECE1"/>
            <w:vAlign w:val="center"/>
          </w:tcPr>
          <w:p w14:paraId="6BD7B22A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Hammadde ve Temel İşlemler (T)</w:t>
            </w:r>
          </w:p>
        </w:tc>
        <w:tc>
          <w:tcPr>
            <w:tcW w:w="1825" w:type="dxa"/>
            <w:vMerge/>
            <w:shd w:val="clear" w:color="auto" w:fill="EEECE1" w:themeFill="background2"/>
          </w:tcPr>
          <w:p w14:paraId="4CDAE5E0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vMerge/>
            <w:shd w:val="clear" w:color="auto" w:fill="EEECE1"/>
            <w:vAlign w:val="center"/>
          </w:tcPr>
          <w:p w14:paraId="04B19C85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90B37" w14:paraId="3DAF5192" w14:textId="77777777" w:rsidTr="00797082">
        <w:trPr>
          <w:trHeight w:val="285"/>
        </w:trPr>
        <w:tc>
          <w:tcPr>
            <w:tcW w:w="1129" w:type="dxa"/>
            <w:vMerge w:val="restart"/>
            <w:vAlign w:val="center"/>
          </w:tcPr>
          <w:p w14:paraId="7EBF769E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Merge w:val="restart"/>
            <w:vAlign w:val="center"/>
          </w:tcPr>
          <w:p w14:paraId="1236817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50125613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Faz Diyagramları</w:t>
            </w:r>
          </w:p>
          <w:p w14:paraId="6A7D038C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6" w:type="dxa"/>
            <w:shd w:val="clear" w:color="auto" w:fill="C6D9F1"/>
            <w:vAlign w:val="center"/>
          </w:tcPr>
          <w:p w14:paraId="58FDFA3C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</w:p>
          <w:p w14:paraId="2275AA9D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Korozyon</w:t>
            </w:r>
          </w:p>
          <w:p w14:paraId="171F0235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5" w:type="dxa"/>
            <w:vMerge w:val="restart"/>
            <w:shd w:val="clear" w:color="auto" w:fill="EEECE1" w:themeFill="background2"/>
          </w:tcPr>
          <w:p w14:paraId="0B65CDF4" w14:textId="77777777" w:rsidR="00797082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</w:t>
            </w:r>
          </w:p>
          <w:p w14:paraId="1BA4756F" w14:textId="5B9AB6AC" w:rsidR="00B90B37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Malzeme Biliminde Elektron Mikroskopları</w:t>
            </w:r>
          </w:p>
        </w:tc>
        <w:tc>
          <w:tcPr>
            <w:tcW w:w="1530" w:type="dxa"/>
            <w:vMerge w:val="restart"/>
            <w:shd w:val="clear" w:color="auto" w:fill="EEECE1"/>
            <w:vAlign w:val="center"/>
          </w:tcPr>
          <w:p w14:paraId="0F39F66C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Staj I</w:t>
            </w:r>
          </w:p>
        </w:tc>
      </w:tr>
      <w:tr w:rsidR="00B90B37" w14:paraId="780FA22E" w14:textId="77777777" w:rsidTr="00797082">
        <w:trPr>
          <w:trHeight w:val="279"/>
        </w:trPr>
        <w:tc>
          <w:tcPr>
            <w:tcW w:w="1129" w:type="dxa"/>
            <w:vMerge/>
            <w:vAlign w:val="center"/>
          </w:tcPr>
          <w:p w14:paraId="09D91AB2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vMerge/>
            <w:vAlign w:val="center"/>
          </w:tcPr>
          <w:p w14:paraId="68E1CB2B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EECE1"/>
          </w:tcPr>
          <w:p w14:paraId="393C2CC7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Elektronik Malzemeler</w:t>
            </w:r>
          </w:p>
        </w:tc>
        <w:tc>
          <w:tcPr>
            <w:tcW w:w="1896" w:type="dxa"/>
            <w:shd w:val="clear" w:color="auto" w:fill="EEECE1"/>
            <w:vAlign w:val="center"/>
          </w:tcPr>
          <w:p w14:paraId="548EA74F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Hammadde ve Temel İşlemler (T)</w:t>
            </w:r>
          </w:p>
        </w:tc>
        <w:tc>
          <w:tcPr>
            <w:tcW w:w="1825" w:type="dxa"/>
            <w:vMerge/>
            <w:shd w:val="clear" w:color="auto" w:fill="EEECE1" w:themeFill="background2"/>
          </w:tcPr>
          <w:p w14:paraId="7FB55371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vMerge/>
            <w:shd w:val="clear" w:color="auto" w:fill="EEECE1"/>
            <w:vAlign w:val="center"/>
          </w:tcPr>
          <w:p w14:paraId="6A4F1CC5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90B37" w14:paraId="04860BFB" w14:textId="77777777" w:rsidTr="00B90B37">
        <w:trPr>
          <w:trHeight w:val="197"/>
        </w:trPr>
        <w:tc>
          <w:tcPr>
            <w:tcW w:w="1129" w:type="dxa"/>
            <w:vMerge w:val="restart"/>
            <w:vAlign w:val="center"/>
          </w:tcPr>
          <w:p w14:paraId="0ACDBF24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Merge w:val="restart"/>
            <w:vAlign w:val="center"/>
          </w:tcPr>
          <w:p w14:paraId="122A887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04C13205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Faz Diyagramları</w:t>
            </w:r>
          </w:p>
          <w:p w14:paraId="02A88A90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6" w:type="dxa"/>
            <w:vMerge w:val="restart"/>
            <w:shd w:val="clear" w:color="auto" w:fill="C6D9F1"/>
            <w:vAlign w:val="center"/>
          </w:tcPr>
          <w:p w14:paraId="16D8784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Termodinamik</w:t>
            </w:r>
          </w:p>
        </w:tc>
        <w:tc>
          <w:tcPr>
            <w:tcW w:w="1825" w:type="dxa"/>
            <w:vMerge w:val="restart"/>
            <w:shd w:val="clear" w:color="auto" w:fill="EEECE1"/>
          </w:tcPr>
          <w:p w14:paraId="098A031A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Hammadde ve Temel İşlemler (U)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0EA5AA6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22DF1ACF" w14:textId="77777777" w:rsidTr="00B90B37">
        <w:trPr>
          <w:trHeight w:val="196"/>
        </w:trPr>
        <w:tc>
          <w:tcPr>
            <w:tcW w:w="1129" w:type="dxa"/>
            <w:vMerge/>
            <w:vAlign w:val="center"/>
          </w:tcPr>
          <w:p w14:paraId="25864D43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vMerge/>
            <w:vAlign w:val="center"/>
          </w:tcPr>
          <w:p w14:paraId="2C4EDC35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EECE1"/>
          </w:tcPr>
          <w:p w14:paraId="6862A110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Elektronik Malzemeler</w:t>
            </w:r>
          </w:p>
        </w:tc>
        <w:tc>
          <w:tcPr>
            <w:tcW w:w="1896" w:type="dxa"/>
            <w:vMerge/>
            <w:shd w:val="clear" w:color="auto" w:fill="C6D9F1"/>
            <w:vAlign w:val="center"/>
          </w:tcPr>
          <w:p w14:paraId="2AC9CB6A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5" w:type="dxa"/>
            <w:vMerge/>
            <w:shd w:val="clear" w:color="auto" w:fill="EEECE1"/>
          </w:tcPr>
          <w:p w14:paraId="1A8D6ADD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14:paraId="3E497375" w14:textId="77777777" w:rsidR="00B90B37" w:rsidRDefault="00B90B37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90B37" w14:paraId="22466283" w14:textId="77777777" w:rsidTr="00B90B37">
        <w:trPr>
          <w:trHeight w:val="483"/>
        </w:trPr>
        <w:tc>
          <w:tcPr>
            <w:tcW w:w="1129" w:type="dxa"/>
            <w:vAlign w:val="center"/>
          </w:tcPr>
          <w:p w14:paraId="64143FB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Align w:val="center"/>
          </w:tcPr>
          <w:p w14:paraId="77DDBC2D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08902FC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shd w:val="clear" w:color="auto" w:fill="C6D9F1"/>
          </w:tcPr>
          <w:p w14:paraId="7344421A" w14:textId="77777777" w:rsidR="00B90B37" w:rsidRDefault="00B90B37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Termodinamik </w:t>
            </w:r>
          </w:p>
          <w:p w14:paraId="1CA8E75E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5" w:type="dxa"/>
            <w:shd w:val="clear" w:color="auto" w:fill="EEECE1"/>
          </w:tcPr>
          <w:p w14:paraId="16C0C7CF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Hammadde ve Temel İşlemler (U)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7CBE0EB0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5FD2AFAF" w14:textId="77777777" w:rsidTr="00B90B37">
        <w:trPr>
          <w:trHeight w:val="549"/>
        </w:trPr>
        <w:tc>
          <w:tcPr>
            <w:tcW w:w="1129" w:type="dxa"/>
            <w:vAlign w:val="center"/>
          </w:tcPr>
          <w:p w14:paraId="013DF6B6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Align w:val="center"/>
          </w:tcPr>
          <w:p w14:paraId="412E63A8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BB1FF12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shd w:val="clear" w:color="auto" w:fill="C6D9F1"/>
          </w:tcPr>
          <w:p w14:paraId="66932F14" w14:textId="77777777" w:rsidR="00B90B37" w:rsidRDefault="00B90B37" w:rsidP="00B90B37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Termodinamik</w:t>
            </w:r>
          </w:p>
        </w:tc>
        <w:tc>
          <w:tcPr>
            <w:tcW w:w="1825" w:type="dxa"/>
            <w:vAlign w:val="center"/>
          </w:tcPr>
          <w:p w14:paraId="3781EE6E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vAlign w:val="center"/>
          </w:tcPr>
          <w:p w14:paraId="0EA4B57A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797082" w14:paraId="10DCC9D2" w14:textId="77777777" w:rsidTr="00B90B37">
        <w:trPr>
          <w:trHeight w:val="540"/>
        </w:trPr>
        <w:tc>
          <w:tcPr>
            <w:tcW w:w="1129" w:type="dxa"/>
            <w:vMerge w:val="restart"/>
            <w:vAlign w:val="center"/>
          </w:tcPr>
          <w:p w14:paraId="30AAA66A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Merge w:val="restart"/>
            <w:shd w:val="clear" w:color="auto" w:fill="C6D9F1"/>
          </w:tcPr>
          <w:p w14:paraId="1DBF022F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C3781A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E34BAC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DAD13C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99DD23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C568C0" w14:textId="77777777" w:rsidR="00797082" w:rsidRDefault="00797082" w:rsidP="00B90B37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Malz. Karakterizasyonu I</w:t>
            </w:r>
          </w:p>
        </w:tc>
        <w:tc>
          <w:tcPr>
            <w:tcW w:w="1701" w:type="dxa"/>
            <w:vMerge w:val="restart"/>
            <w:shd w:val="clear" w:color="auto" w:fill="C6D9F1"/>
            <w:vAlign w:val="center"/>
          </w:tcPr>
          <w:p w14:paraId="305049D8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 Seç.</w:t>
            </w:r>
          </w:p>
          <w:p w14:paraId="132DB0E0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(Mühendislik Ekonomisi,</w:t>
            </w:r>
          </w:p>
          <w:p w14:paraId="72831532" w14:textId="7C1C54F5" w:rsidR="00797082" w:rsidRDefault="00797082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Polimer Bilimi ve Teknolojisi)</w:t>
            </w:r>
          </w:p>
        </w:tc>
        <w:tc>
          <w:tcPr>
            <w:tcW w:w="1896" w:type="dxa"/>
            <w:shd w:val="clear" w:color="auto" w:fill="EEECE1"/>
            <w:vAlign w:val="center"/>
          </w:tcPr>
          <w:p w14:paraId="29D122BD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Geleneksel Seramikler</w:t>
            </w:r>
          </w:p>
          <w:p w14:paraId="572E8500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25" w:type="dxa"/>
            <w:vMerge w:val="restart"/>
            <w:shd w:val="clear" w:color="auto" w:fill="C6D9F1"/>
            <w:vAlign w:val="center"/>
          </w:tcPr>
          <w:p w14:paraId="2EB130C2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Kimyasal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Metalurji</w:t>
            </w:r>
          </w:p>
          <w:p w14:paraId="5EA8618F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vMerge w:val="restart"/>
            <w:vAlign w:val="center"/>
          </w:tcPr>
          <w:p w14:paraId="7CB3980B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797082" w14:paraId="5F47BCC0" w14:textId="77777777" w:rsidTr="00E2238E">
        <w:trPr>
          <w:trHeight w:val="462"/>
        </w:trPr>
        <w:tc>
          <w:tcPr>
            <w:tcW w:w="1129" w:type="dxa"/>
            <w:vMerge/>
            <w:vAlign w:val="center"/>
          </w:tcPr>
          <w:p w14:paraId="01373F74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14" w:type="dxa"/>
            <w:vMerge/>
            <w:shd w:val="clear" w:color="auto" w:fill="C6D9F1"/>
          </w:tcPr>
          <w:p w14:paraId="3F8A0787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EEECE1"/>
            <w:vAlign w:val="center"/>
          </w:tcPr>
          <w:p w14:paraId="6253C2A2" w14:textId="7FA8D290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tcBorders>
              <w:bottom w:val="single" w:sz="4" w:space="0" w:color="000000"/>
            </w:tcBorders>
            <w:shd w:val="clear" w:color="auto" w:fill="C6D9F1"/>
            <w:vAlign w:val="center"/>
          </w:tcPr>
          <w:p w14:paraId="425EAB40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İmalat Teknolojileri</w:t>
            </w:r>
          </w:p>
          <w:p w14:paraId="44DC8D64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25" w:type="dxa"/>
            <w:vMerge/>
            <w:shd w:val="clear" w:color="auto" w:fill="EEECE1" w:themeFill="background2"/>
            <w:vAlign w:val="center"/>
          </w:tcPr>
          <w:p w14:paraId="5C2918AF" w14:textId="0F845171" w:rsidR="00797082" w:rsidRDefault="00797082" w:rsidP="00E223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2FA4C5DF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97082" w14:paraId="1CBB63EF" w14:textId="77777777" w:rsidTr="00B90B37">
        <w:trPr>
          <w:trHeight w:val="585"/>
        </w:trPr>
        <w:tc>
          <w:tcPr>
            <w:tcW w:w="1129" w:type="dxa"/>
            <w:vMerge w:val="restart"/>
            <w:vAlign w:val="center"/>
          </w:tcPr>
          <w:p w14:paraId="5E20E931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Merge w:val="restart"/>
            <w:shd w:val="clear" w:color="auto" w:fill="C6D9F1"/>
          </w:tcPr>
          <w:p w14:paraId="2F9ED5AB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77C4EE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CAC710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437A2B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B296CB" w14:textId="77777777" w:rsidR="00797082" w:rsidRDefault="00797082" w:rsidP="00B90B37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Malz. Karakterizasyonu I</w:t>
            </w:r>
          </w:p>
        </w:tc>
        <w:tc>
          <w:tcPr>
            <w:tcW w:w="1701" w:type="dxa"/>
            <w:vMerge w:val="restart"/>
            <w:shd w:val="clear" w:color="auto" w:fill="C6D9F1"/>
            <w:vAlign w:val="center"/>
          </w:tcPr>
          <w:p w14:paraId="734FB50C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 Seç.</w:t>
            </w:r>
          </w:p>
          <w:p w14:paraId="53E17C41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(Mühendislik Ekonomisi,</w:t>
            </w:r>
          </w:p>
          <w:p w14:paraId="13E55B77" w14:textId="77777777" w:rsidR="00797082" w:rsidRDefault="00797082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Polimer Bilimi ve Teknolojisi)</w:t>
            </w:r>
          </w:p>
          <w:p w14:paraId="0C689CDD" w14:textId="62D92D16" w:rsidR="00797082" w:rsidRDefault="00797082" w:rsidP="006C7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shd w:val="clear" w:color="auto" w:fill="EEECE1"/>
            <w:vAlign w:val="center"/>
          </w:tcPr>
          <w:p w14:paraId="24567632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Geleneksel Seramikler</w:t>
            </w:r>
          </w:p>
        </w:tc>
        <w:tc>
          <w:tcPr>
            <w:tcW w:w="1825" w:type="dxa"/>
            <w:vMerge w:val="restart"/>
            <w:shd w:val="clear" w:color="auto" w:fill="C6D9F1"/>
            <w:vAlign w:val="center"/>
          </w:tcPr>
          <w:p w14:paraId="24012093" w14:textId="678D8420" w:rsidR="00797082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Kimyasal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Metalürji</w:t>
            </w:r>
          </w:p>
        </w:tc>
        <w:tc>
          <w:tcPr>
            <w:tcW w:w="1530" w:type="dxa"/>
            <w:vMerge w:val="restart"/>
            <w:vAlign w:val="center"/>
          </w:tcPr>
          <w:p w14:paraId="5A4B7B05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797082" w14:paraId="43A2D45C" w14:textId="77777777" w:rsidTr="00E2238E">
        <w:trPr>
          <w:trHeight w:val="487"/>
        </w:trPr>
        <w:tc>
          <w:tcPr>
            <w:tcW w:w="1129" w:type="dxa"/>
            <w:vMerge/>
            <w:vAlign w:val="center"/>
          </w:tcPr>
          <w:p w14:paraId="5BF577A1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814" w:type="dxa"/>
            <w:vMerge/>
            <w:shd w:val="clear" w:color="auto" w:fill="C6D9F1"/>
          </w:tcPr>
          <w:p w14:paraId="72FB30FB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EEECE1"/>
            <w:vAlign w:val="center"/>
          </w:tcPr>
          <w:p w14:paraId="0528722C" w14:textId="19A96DC8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tcBorders>
              <w:bottom w:val="single" w:sz="4" w:space="0" w:color="000000"/>
            </w:tcBorders>
            <w:shd w:val="clear" w:color="auto" w:fill="C6D9F1"/>
            <w:vAlign w:val="center"/>
          </w:tcPr>
          <w:p w14:paraId="7BB0BA7A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İmalat Teknolojileri</w:t>
            </w:r>
          </w:p>
        </w:tc>
        <w:tc>
          <w:tcPr>
            <w:tcW w:w="1825" w:type="dxa"/>
            <w:vMerge/>
            <w:shd w:val="clear" w:color="auto" w:fill="EEECE1" w:themeFill="background2"/>
            <w:vAlign w:val="center"/>
          </w:tcPr>
          <w:p w14:paraId="45EED8E0" w14:textId="62E83882" w:rsidR="00797082" w:rsidRDefault="00797082" w:rsidP="00E223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7702DB45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97082" w14:paraId="0C3D27BF" w14:textId="77777777" w:rsidTr="00B90B37">
        <w:trPr>
          <w:trHeight w:val="540"/>
        </w:trPr>
        <w:tc>
          <w:tcPr>
            <w:tcW w:w="1129" w:type="dxa"/>
            <w:vMerge w:val="restart"/>
            <w:vAlign w:val="center"/>
          </w:tcPr>
          <w:p w14:paraId="58B9B5A5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Merge w:val="restart"/>
            <w:shd w:val="clear" w:color="auto" w:fill="C6D9F1"/>
          </w:tcPr>
          <w:p w14:paraId="677A6E2E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E1C27C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EEFED8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B3583F" w14:textId="77777777" w:rsidR="00797082" w:rsidRDefault="00797082" w:rsidP="00B90B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4D3011" w14:textId="77777777" w:rsidR="00797082" w:rsidRDefault="00797082" w:rsidP="00B90B37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Malz. Karakterizasyonu I</w:t>
            </w:r>
          </w:p>
        </w:tc>
        <w:tc>
          <w:tcPr>
            <w:tcW w:w="1701" w:type="dxa"/>
            <w:vMerge w:val="restart"/>
            <w:shd w:val="clear" w:color="auto" w:fill="C6D9F1"/>
            <w:vAlign w:val="center"/>
          </w:tcPr>
          <w:p w14:paraId="4739EB72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. Seç.</w:t>
            </w:r>
          </w:p>
          <w:p w14:paraId="140A4424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(Mühendislik Ekonomisi,</w:t>
            </w:r>
          </w:p>
          <w:p w14:paraId="46FC5FD0" w14:textId="77777777" w:rsidR="00797082" w:rsidRDefault="00797082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Polimer Bilimi ve Teknolojisi)</w:t>
            </w:r>
          </w:p>
          <w:p w14:paraId="2E0F23AC" w14:textId="40A38BA5" w:rsidR="00797082" w:rsidRDefault="00797082" w:rsidP="00331F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shd w:val="clear" w:color="auto" w:fill="EEECE1"/>
            <w:vAlign w:val="center"/>
          </w:tcPr>
          <w:p w14:paraId="15D83F80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Geleneksel Seramikler</w:t>
            </w:r>
          </w:p>
        </w:tc>
        <w:tc>
          <w:tcPr>
            <w:tcW w:w="1825" w:type="dxa"/>
            <w:vMerge w:val="restart"/>
            <w:shd w:val="clear" w:color="auto" w:fill="C6D9F1"/>
            <w:vAlign w:val="center"/>
          </w:tcPr>
          <w:p w14:paraId="2408C5F4" w14:textId="53CCD972" w:rsidR="00797082" w:rsidRDefault="00797082" w:rsidP="0079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Kimyasal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Metalürji</w:t>
            </w:r>
          </w:p>
        </w:tc>
        <w:tc>
          <w:tcPr>
            <w:tcW w:w="1530" w:type="dxa"/>
            <w:vMerge w:val="restart"/>
            <w:vAlign w:val="center"/>
          </w:tcPr>
          <w:p w14:paraId="7F9EDACF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97082" w14:paraId="3C0119D2" w14:textId="77777777" w:rsidTr="00E2238E">
        <w:trPr>
          <w:trHeight w:val="475"/>
        </w:trPr>
        <w:tc>
          <w:tcPr>
            <w:tcW w:w="1129" w:type="dxa"/>
            <w:vMerge/>
            <w:vAlign w:val="center"/>
          </w:tcPr>
          <w:p w14:paraId="212A7745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14" w:type="dxa"/>
            <w:vMerge/>
            <w:shd w:val="clear" w:color="auto" w:fill="C6D9F1"/>
          </w:tcPr>
          <w:p w14:paraId="752E6456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EEECE1"/>
            <w:vAlign w:val="center"/>
          </w:tcPr>
          <w:p w14:paraId="2541C726" w14:textId="2241879D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tcBorders>
              <w:bottom w:val="single" w:sz="4" w:space="0" w:color="000000"/>
            </w:tcBorders>
            <w:shd w:val="clear" w:color="auto" w:fill="C6D9F1"/>
            <w:vAlign w:val="center"/>
          </w:tcPr>
          <w:p w14:paraId="6781D285" w14:textId="77777777" w:rsidR="00797082" w:rsidRDefault="00797082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İmalat Teknolojileri</w:t>
            </w:r>
          </w:p>
        </w:tc>
        <w:tc>
          <w:tcPr>
            <w:tcW w:w="1825" w:type="dxa"/>
            <w:vMerge/>
            <w:shd w:val="clear" w:color="auto" w:fill="EEECE1" w:themeFill="background2"/>
            <w:vAlign w:val="center"/>
          </w:tcPr>
          <w:p w14:paraId="7A7630B9" w14:textId="7EDC187A" w:rsidR="00797082" w:rsidRDefault="00797082" w:rsidP="00E223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vMerge/>
            <w:vAlign w:val="center"/>
          </w:tcPr>
          <w:p w14:paraId="23382571" w14:textId="77777777" w:rsidR="00797082" w:rsidRDefault="00797082" w:rsidP="00B90B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0B37" w14:paraId="1EB22E07" w14:textId="77777777" w:rsidTr="00B90B37">
        <w:trPr>
          <w:trHeight w:val="549"/>
        </w:trPr>
        <w:tc>
          <w:tcPr>
            <w:tcW w:w="1129" w:type="dxa"/>
            <w:vAlign w:val="center"/>
          </w:tcPr>
          <w:p w14:paraId="114868DB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-17: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814" w:type="dxa"/>
            <w:vAlign w:val="center"/>
          </w:tcPr>
          <w:p w14:paraId="21EB4BB0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AC36645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vAlign w:val="center"/>
          </w:tcPr>
          <w:p w14:paraId="15373BE9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25" w:type="dxa"/>
            <w:vAlign w:val="center"/>
          </w:tcPr>
          <w:p w14:paraId="03022121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03BDAD68" w14:textId="77777777" w:rsidR="00B90B37" w:rsidRDefault="00B90B37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B4A9118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056D082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W w:w="1707" w:type="dxa"/>
        <w:tblInd w:w="-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672"/>
      </w:tblGrid>
      <w:tr w:rsidR="00AF0367" w14:paraId="73CF93B2" w14:textId="77777777">
        <w:trPr>
          <w:trHeight w:val="278"/>
        </w:trPr>
        <w:tc>
          <w:tcPr>
            <w:tcW w:w="1035" w:type="dxa"/>
          </w:tcPr>
          <w:p w14:paraId="5D89D39B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</w:t>
            </w:r>
          </w:p>
        </w:tc>
        <w:tc>
          <w:tcPr>
            <w:tcW w:w="672" w:type="dxa"/>
            <w:shd w:val="clear" w:color="auto" w:fill="EEECE1"/>
          </w:tcPr>
          <w:p w14:paraId="0B87CCFC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57BB7C7D" w14:textId="77777777">
        <w:trPr>
          <w:trHeight w:val="278"/>
        </w:trPr>
        <w:tc>
          <w:tcPr>
            <w:tcW w:w="1035" w:type="dxa"/>
          </w:tcPr>
          <w:p w14:paraId="7D61FDAF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Metalurji</w:t>
            </w:r>
          </w:p>
        </w:tc>
        <w:tc>
          <w:tcPr>
            <w:tcW w:w="672" w:type="dxa"/>
            <w:shd w:val="clear" w:color="auto" w:fill="C6D9F1"/>
          </w:tcPr>
          <w:p w14:paraId="334E23AD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EA39CAE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5BE8DCF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</w:p>
    <w:p w14:paraId="2A532CCC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53EA457B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UYGUNDUR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OLUR</w:t>
      </w:r>
    </w:p>
    <w:p w14:paraId="5D786270" w14:textId="77777777" w:rsidR="00AF0367" w:rsidRDefault="0048514F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Prof. Dr. Mustafa TUNCER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Prof. Dr. Cengiz KARAGÜZEL</w:t>
      </w:r>
    </w:p>
    <w:p w14:paraId="6E654BF6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Bölüm Başkanı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Dekan</w:t>
      </w:r>
    </w:p>
    <w:p w14:paraId="3F1FFE13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962F359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41E6C01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E2257ED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693F8CA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5BC211E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D4F5D87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T.C.</w:t>
      </w:r>
    </w:p>
    <w:p w14:paraId="48C3F7E2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KÜTAHYA DUMLUPINAR ÜNİVERSİTESİ</w:t>
      </w:r>
    </w:p>
    <w:p w14:paraId="21096BE6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MÜHENDİSLİK FAKÜLTESİ</w:t>
      </w:r>
    </w:p>
    <w:p w14:paraId="017D2562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METALURJİ VE MALZEME MÜHENDİSLİĞİ BÖLÜMÜ</w:t>
      </w:r>
    </w:p>
    <w:p w14:paraId="390FD760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2026-2027 EĞİTİM-ÖĞRETİM GÜZ YARIYILI DERS PROGRAMI</w:t>
      </w:r>
    </w:p>
    <w:p w14:paraId="2FC64F40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5DB133A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4. SINIF</w:t>
      </w:r>
    </w:p>
    <w:p w14:paraId="207D9521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a4"/>
        <w:tblpPr w:leftFromText="142" w:rightFromText="142" w:vertAnchor="text" w:tblpY="1"/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3"/>
        <w:gridCol w:w="1760"/>
        <w:gridCol w:w="1701"/>
        <w:gridCol w:w="1843"/>
        <w:gridCol w:w="1608"/>
        <w:gridCol w:w="1350"/>
      </w:tblGrid>
      <w:tr w:rsidR="00AF0367" w14:paraId="554186C8" w14:textId="77777777" w:rsidTr="00B419C5">
        <w:trPr>
          <w:trHeight w:val="574"/>
        </w:trPr>
        <w:tc>
          <w:tcPr>
            <w:tcW w:w="1183" w:type="dxa"/>
            <w:vAlign w:val="center"/>
          </w:tcPr>
          <w:p w14:paraId="0CCECC89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60" w:type="dxa"/>
            <w:vAlign w:val="center"/>
          </w:tcPr>
          <w:p w14:paraId="74896A6D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Pazartesi</w:t>
            </w:r>
          </w:p>
        </w:tc>
        <w:tc>
          <w:tcPr>
            <w:tcW w:w="1701" w:type="dxa"/>
            <w:vAlign w:val="center"/>
          </w:tcPr>
          <w:p w14:paraId="56C4BC73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Salı</w:t>
            </w:r>
          </w:p>
        </w:tc>
        <w:tc>
          <w:tcPr>
            <w:tcW w:w="1843" w:type="dxa"/>
            <w:vAlign w:val="center"/>
          </w:tcPr>
          <w:p w14:paraId="547E747F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608" w:type="dxa"/>
            <w:vAlign w:val="center"/>
          </w:tcPr>
          <w:p w14:paraId="12481B7C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350" w:type="dxa"/>
            <w:vAlign w:val="center"/>
          </w:tcPr>
          <w:p w14:paraId="7353145F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AF0367" w14:paraId="797DEC30" w14:textId="77777777" w:rsidTr="00B419C5">
        <w:trPr>
          <w:trHeight w:val="682"/>
        </w:trPr>
        <w:tc>
          <w:tcPr>
            <w:tcW w:w="1183" w:type="dxa"/>
            <w:vAlign w:val="center"/>
          </w:tcPr>
          <w:p w14:paraId="4DDC93AD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-08: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shd w:val="clear" w:color="auto" w:fill="C6D9F1"/>
            <w:vAlign w:val="center"/>
          </w:tcPr>
          <w:p w14:paraId="221A38B4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Müh. Araştırmaları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2FE1799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8DC29FD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vAlign w:val="center"/>
          </w:tcPr>
          <w:p w14:paraId="4143ADD8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C7116A0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F0367" w14:paraId="11F4F0F0" w14:textId="77777777" w:rsidTr="00B419C5">
        <w:trPr>
          <w:trHeight w:val="391"/>
        </w:trPr>
        <w:tc>
          <w:tcPr>
            <w:tcW w:w="1183" w:type="dxa"/>
            <w:vMerge w:val="restart"/>
            <w:vAlign w:val="center"/>
          </w:tcPr>
          <w:p w14:paraId="6EDAD523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-09: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vMerge w:val="restart"/>
            <w:shd w:val="clear" w:color="auto" w:fill="C6D9F1"/>
            <w:vAlign w:val="center"/>
          </w:tcPr>
          <w:p w14:paraId="5C2F888A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Müh. Araştırmaları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2695F478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</w:t>
            </w:r>
          </w:p>
          <w:p w14:paraId="61D06D5E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(Malzeme Seçimi ve Performansı, </w:t>
            </w:r>
          </w:p>
          <w:p w14:paraId="14009DD2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Doku Mühendisliği ve Malzeme Bilimi)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14:paraId="76B33FA0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</w:t>
            </w:r>
          </w:p>
          <w:p w14:paraId="559CE21F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Toz Metalurjisi</w:t>
            </w:r>
          </w:p>
          <w:p w14:paraId="7E9BA8FB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8" w:type="dxa"/>
            <w:vMerge w:val="restart"/>
            <w:shd w:val="clear" w:color="auto" w:fill="C6D9F1"/>
            <w:vAlign w:val="center"/>
          </w:tcPr>
          <w:p w14:paraId="34AEB0B3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</w:t>
            </w:r>
          </w:p>
          <w:p w14:paraId="2CBDA543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(Arkeometriye Giriş, Demir Dışı Alaşımlar)</w:t>
            </w:r>
          </w:p>
        </w:tc>
        <w:tc>
          <w:tcPr>
            <w:tcW w:w="1350" w:type="dxa"/>
            <w:vMerge w:val="restart"/>
            <w:shd w:val="clear" w:color="auto" w:fill="EEECE1"/>
            <w:vAlign w:val="center"/>
          </w:tcPr>
          <w:p w14:paraId="0279B3D7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Staj II</w:t>
            </w:r>
          </w:p>
        </w:tc>
      </w:tr>
      <w:tr w:rsidR="00AF0367" w14:paraId="594541CF" w14:textId="77777777" w:rsidTr="00B419C5">
        <w:trPr>
          <w:trHeight w:val="390"/>
        </w:trPr>
        <w:tc>
          <w:tcPr>
            <w:tcW w:w="1183" w:type="dxa"/>
            <w:vMerge/>
            <w:vAlign w:val="center"/>
          </w:tcPr>
          <w:p w14:paraId="7CCBD2A5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60" w:type="dxa"/>
            <w:vMerge/>
            <w:shd w:val="clear" w:color="auto" w:fill="C6D9F1"/>
            <w:vAlign w:val="center"/>
          </w:tcPr>
          <w:p w14:paraId="325D0246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14:paraId="352CF47F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VII</w:t>
            </w:r>
          </w:p>
          <w:p w14:paraId="18AC8767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Pigmentleri</w:t>
            </w: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14:paraId="2DD33709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C6D9F1"/>
            <w:vAlign w:val="center"/>
          </w:tcPr>
          <w:p w14:paraId="1AF32C17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vMerge/>
            <w:shd w:val="clear" w:color="auto" w:fill="EEECE1"/>
            <w:vAlign w:val="center"/>
          </w:tcPr>
          <w:p w14:paraId="7DEF1D55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F0367" w14:paraId="04B21434" w14:textId="77777777" w:rsidTr="00B419C5">
        <w:trPr>
          <w:trHeight w:val="301"/>
        </w:trPr>
        <w:tc>
          <w:tcPr>
            <w:tcW w:w="1183" w:type="dxa"/>
            <w:vMerge w:val="restart"/>
            <w:vAlign w:val="center"/>
          </w:tcPr>
          <w:p w14:paraId="50FA8CD2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vMerge w:val="restart"/>
            <w:shd w:val="clear" w:color="auto" w:fill="C6D9F1"/>
            <w:vAlign w:val="center"/>
          </w:tcPr>
          <w:p w14:paraId="36F94056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Müh. Araştırmaları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1325FA3D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</w:t>
            </w:r>
          </w:p>
          <w:p w14:paraId="47B80B84" w14:textId="349C7257" w:rsidR="00AF0367" w:rsidRPr="00B90B37" w:rsidRDefault="0048514F" w:rsidP="00B90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(Malzeme Seçimi ve Performansı, Doku Mühendisliği ve Malzeme Bilimi)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14:paraId="7A9EAD4D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</w:t>
            </w:r>
          </w:p>
          <w:p w14:paraId="346B67D2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Toz Metalurjisi</w:t>
            </w:r>
          </w:p>
          <w:p w14:paraId="177ABF14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8" w:type="dxa"/>
            <w:vMerge w:val="restart"/>
            <w:shd w:val="clear" w:color="auto" w:fill="C6D9F1"/>
            <w:vAlign w:val="center"/>
          </w:tcPr>
          <w:p w14:paraId="5B01294C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</w:t>
            </w:r>
          </w:p>
          <w:p w14:paraId="569A29F1" w14:textId="77777777" w:rsidR="00AF0367" w:rsidRDefault="0048514F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(Arkeometriye Giriş, Demir Dışı Alaşımlar)</w:t>
            </w:r>
          </w:p>
        </w:tc>
        <w:tc>
          <w:tcPr>
            <w:tcW w:w="1350" w:type="dxa"/>
            <w:vMerge w:val="restart"/>
            <w:shd w:val="clear" w:color="auto" w:fill="EEECE1"/>
          </w:tcPr>
          <w:p w14:paraId="7347DA84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96DD3C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Staj II</w:t>
            </w:r>
          </w:p>
        </w:tc>
      </w:tr>
      <w:tr w:rsidR="00AF0367" w14:paraId="7DC798FE" w14:textId="77777777" w:rsidTr="00B419C5">
        <w:trPr>
          <w:trHeight w:val="301"/>
        </w:trPr>
        <w:tc>
          <w:tcPr>
            <w:tcW w:w="1183" w:type="dxa"/>
            <w:vMerge/>
            <w:vAlign w:val="center"/>
          </w:tcPr>
          <w:p w14:paraId="3EBDB45B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vMerge/>
            <w:shd w:val="clear" w:color="auto" w:fill="C6D9F1"/>
            <w:vAlign w:val="center"/>
          </w:tcPr>
          <w:p w14:paraId="0EBCDA02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14:paraId="7E04351F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VII</w:t>
            </w:r>
          </w:p>
          <w:p w14:paraId="0276E186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Pigmentleri</w:t>
            </w: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14:paraId="25B67D84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C6D9F1"/>
            <w:vAlign w:val="center"/>
          </w:tcPr>
          <w:p w14:paraId="64F9EE65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vMerge/>
            <w:shd w:val="clear" w:color="auto" w:fill="EEECE1"/>
          </w:tcPr>
          <w:p w14:paraId="633B876F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F0367" w14:paraId="3F731FBC" w14:textId="77777777" w:rsidTr="001E26CA">
        <w:trPr>
          <w:trHeight w:val="259"/>
        </w:trPr>
        <w:tc>
          <w:tcPr>
            <w:tcW w:w="1183" w:type="dxa"/>
            <w:vMerge w:val="restart"/>
            <w:vAlign w:val="center"/>
          </w:tcPr>
          <w:p w14:paraId="6D454926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vMerge w:val="restart"/>
            <w:shd w:val="clear" w:color="auto" w:fill="C6D9F1"/>
            <w:vAlign w:val="center"/>
          </w:tcPr>
          <w:p w14:paraId="161420D5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Müh. Araştırmaları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1D3C3FC2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</w:t>
            </w:r>
          </w:p>
          <w:p w14:paraId="2B66A7AE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(Malzeme Seçimi ve Performansı,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Doku Mühendisliği ve Malzeme Bilimi)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14:paraId="1C3B8C83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</w:t>
            </w:r>
          </w:p>
          <w:p w14:paraId="338A5050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Toz Metalurjisi</w:t>
            </w:r>
          </w:p>
          <w:p w14:paraId="5C37D4EB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8" w:type="dxa"/>
            <w:vMerge w:val="restart"/>
            <w:shd w:val="clear" w:color="auto" w:fill="C6D9F1"/>
            <w:vAlign w:val="center"/>
          </w:tcPr>
          <w:p w14:paraId="64F01CA0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</w:t>
            </w:r>
          </w:p>
          <w:p w14:paraId="6A871D7C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(Arkeometriye Giriş, Demir Dışı Alaşımlar)</w:t>
            </w:r>
          </w:p>
        </w:tc>
        <w:tc>
          <w:tcPr>
            <w:tcW w:w="1350" w:type="dxa"/>
            <w:vMerge w:val="restart"/>
            <w:shd w:val="clear" w:color="auto" w:fill="FFFFFF" w:themeFill="background1"/>
          </w:tcPr>
          <w:p w14:paraId="5C830572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974D9BB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D1A352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5F35EEB2" w14:textId="77777777" w:rsidTr="001E26CA">
        <w:trPr>
          <w:trHeight w:val="259"/>
        </w:trPr>
        <w:tc>
          <w:tcPr>
            <w:tcW w:w="1183" w:type="dxa"/>
            <w:vMerge/>
            <w:vAlign w:val="center"/>
          </w:tcPr>
          <w:p w14:paraId="3E9549D0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vMerge/>
            <w:shd w:val="clear" w:color="auto" w:fill="C6D9F1"/>
            <w:vAlign w:val="center"/>
          </w:tcPr>
          <w:p w14:paraId="003D8B3B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14:paraId="541301AB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VII</w:t>
            </w:r>
          </w:p>
          <w:p w14:paraId="7833CF8A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Pigmentleri</w:t>
            </w: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14:paraId="76ADE83A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C6D9F1"/>
            <w:vAlign w:val="center"/>
          </w:tcPr>
          <w:p w14:paraId="08B2E618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vMerge/>
            <w:shd w:val="clear" w:color="auto" w:fill="FFFFFF" w:themeFill="background1"/>
          </w:tcPr>
          <w:p w14:paraId="5231E548" w14:textId="77777777" w:rsidR="00AF0367" w:rsidRDefault="00AF03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F0367" w14:paraId="2FE9709A" w14:textId="77777777" w:rsidTr="001E26CA">
        <w:trPr>
          <w:trHeight w:val="574"/>
        </w:trPr>
        <w:tc>
          <w:tcPr>
            <w:tcW w:w="1183" w:type="dxa"/>
            <w:vAlign w:val="center"/>
          </w:tcPr>
          <w:p w14:paraId="3312FFF3" w14:textId="77777777" w:rsidR="00AF0367" w:rsidRPr="001E26CA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26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12:</w:t>
            </w:r>
            <w:r w:rsidRPr="001E26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 w:rsidRPr="001E26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-12:</w:t>
            </w:r>
            <w:r w:rsidRPr="001E26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shd w:val="clear" w:color="auto" w:fill="C6D9F1"/>
            <w:vAlign w:val="center"/>
          </w:tcPr>
          <w:p w14:paraId="7AF1EC95" w14:textId="77777777" w:rsidR="00AF0367" w:rsidRDefault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E26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Müh. Araştırmaları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0E1222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CDA5B85" w14:textId="77777777" w:rsidR="00AF0367" w:rsidRDefault="00AF0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vAlign w:val="center"/>
          </w:tcPr>
          <w:p w14:paraId="0FF5EDDD" w14:textId="77777777" w:rsidR="00AF0367" w:rsidRDefault="00AF0367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1E817E5" w14:textId="77777777" w:rsidR="00AF0367" w:rsidRPr="001E26CA" w:rsidRDefault="00AF0367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E26CA" w14:paraId="7200F525" w14:textId="77777777" w:rsidTr="00B419C5">
        <w:trPr>
          <w:trHeight w:val="293"/>
        </w:trPr>
        <w:tc>
          <w:tcPr>
            <w:tcW w:w="1183" w:type="dxa"/>
            <w:vAlign w:val="center"/>
          </w:tcPr>
          <w:p w14:paraId="29919791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-13: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shd w:val="clear" w:color="auto" w:fill="FFFFFF"/>
            <w:vAlign w:val="center"/>
          </w:tcPr>
          <w:p w14:paraId="5170646D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FC97FC3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03757B2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vAlign w:val="center"/>
          </w:tcPr>
          <w:p w14:paraId="762C2B2A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EECE1"/>
            <w:vAlign w:val="center"/>
          </w:tcPr>
          <w:p w14:paraId="48F17421" w14:textId="3B0DB961" w:rsidR="001E26CA" w:rsidRP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Plastik Şekil Verme</w:t>
            </w:r>
          </w:p>
        </w:tc>
      </w:tr>
      <w:tr w:rsidR="001E26CA" w14:paraId="5BB30802" w14:textId="77777777" w:rsidTr="00B419C5">
        <w:trPr>
          <w:trHeight w:val="1200"/>
        </w:trPr>
        <w:tc>
          <w:tcPr>
            <w:tcW w:w="1183" w:type="dxa"/>
            <w:vMerge w:val="restart"/>
            <w:vAlign w:val="center"/>
          </w:tcPr>
          <w:p w14:paraId="29C98082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-14: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vMerge w:val="restart"/>
            <w:shd w:val="clear" w:color="auto" w:fill="C6D9F1"/>
            <w:vAlign w:val="center"/>
          </w:tcPr>
          <w:p w14:paraId="3253BCA4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IX</w:t>
            </w:r>
          </w:p>
          <w:p w14:paraId="5178A902" w14:textId="4E0282C2" w:rsidR="001E26CA" w:rsidRDefault="0048514F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(Sır Teknolojisi</w:t>
            </w:r>
            <w:r w:rsidR="001E26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1CF88BDE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061A8AD6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III</w:t>
            </w:r>
          </w:p>
          <w:p w14:paraId="434CD649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(Enerji Depolama Malzemeleri, Moleküler Modelleme, Malzeme Biliminde Elektron Mikroskopları)</w:t>
            </w:r>
          </w:p>
          <w:p w14:paraId="75C57E3E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C6D9F1"/>
            <w:vAlign w:val="center"/>
          </w:tcPr>
          <w:p w14:paraId="3488F48E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VII</w:t>
            </w:r>
          </w:p>
          <w:p w14:paraId="051AB1F3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(Nano Ölçekli Parçacık Sentezi ve Malzeme Üretimi, Kil Bazlı Malzemeler, Fotovoltaik </w:t>
            </w:r>
          </w:p>
          <w:p w14:paraId="6C2959E4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Malzemeler)</w:t>
            </w:r>
          </w:p>
        </w:tc>
        <w:tc>
          <w:tcPr>
            <w:tcW w:w="1608" w:type="dxa"/>
            <w:vMerge w:val="restart"/>
            <w:shd w:val="clear" w:color="auto" w:fill="EEECE1"/>
            <w:vAlign w:val="center"/>
          </w:tcPr>
          <w:p w14:paraId="096A7CE3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III</w:t>
            </w:r>
          </w:p>
          <w:p w14:paraId="5545CA15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Araştırma Teknikleri</w:t>
            </w:r>
          </w:p>
        </w:tc>
        <w:tc>
          <w:tcPr>
            <w:tcW w:w="1350" w:type="dxa"/>
            <w:vMerge w:val="restart"/>
            <w:shd w:val="clear" w:color="auto" w:fill="EEECE1"/>
            <w:vAlign w:val="center"/>
          </w:tcPr>
          <w:p w14:paraId="03A13D23" w14:textId="2EA5CD8B" w:rsidR="001E26CA" w:rsidRP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Plastik Şekil Verme</w:t>
            </w:r>
          </w:p>
        </w:tc>
      </w:tr>
      <w:tr w:rsidR="001E26CA" w14:paraId="0D79897C" w14:textId="77777777" w:rsidTr="00B419C5">
        <w:trPr>
          <w:trHeight w:val="441"/>
        </w:trPr>
        <w:tc>
          <w:tcPr>
            <w:tcW w:w="1183" w:type="dxa"/>
            <w:vMerge/>
            <w:vAlign w:val="center"/>
          </w:tcPr>
          <w:p w14:paraId="7E471994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60" w:type="dxa"/>
            <w:vMerge/>
            <w:shd w:val="clear" w:color="auto" w:fill="C6D9F1"/>
            <w:vAlign w:val="center"/>
          </w:tcPr>
          <w:p w14:paraId="08AD2F57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14:paraId="76FDD7B9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Nanomalzemeler</w:t>
            </w:r>
          </w:p>
        </w:tc>
        <w:tc>
          <w:tcPr>
            <w:tcW w:w="1843" w:type="dxa"/>
            <w:vMerge/>
            <w:shd w:val="clear" w:color="auto" w:fill="C6D9F1"/>
            <w:vAlign w:val="center"/>
          </w:tcPr>
          <w:p w14:paraId="0349BA1D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EEECE1"/>
            <w:vAlign w:val="center"/>
          </w:tcPr>
          <w:p w14:paraId="3E759F36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vMerge/>
            <w:shd w:val="clear" w:color="auto" w:fill="EEECE1"/>
            <w:vAlign w:val="center"/>
          </w:tcPr>
          <w:p w14:paraId="4169A8B2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E26CA" w14:paraId="3AC37BF0" w14:textId="77777777" w:rsidTr="001E26CA">
        <w:trPr>
          <w:trHeight w:val="1215"/>
        </w:trPr>
        <w:tc>
          <w:tcPr>
            <w:tcW w:w="1183" w:type="dxa"/>
            <w:vMerge w:val="restart"/>
            <w:vAlign w:val="center"/>
          </w:tcPr>
          <w:p w14:paraId="0A9C2534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-15: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vMerge w:val="restart"/>
            <w:shd w:val="clear" w:color="auto" w:fill="C6D9F1"/>
            <w:vAlign w:val="center"/>
          </w:tcPr>
          <w:p w14:paraId="234BF67D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IX</w:t>
            </w:r>
          </w:p>
          <w:p w14:paraId="45761BB3" w14:textId="49F9D713" w:rsidR="001E26CA" w:rsidRPr="00E82786" w:rsidRDefault="0048514F" w:rsidP="00485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(Sır Teknolojisi</w:t>
            </w:r>
            <w:r w:rsidR="001E26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5F117891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III</w:t>
            </w:r>
          </w:p>
          <w:p w14:paraId="3C4B4B03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(Enerji Depolama Malzemeleri, Moleküler Modelleme, Malzeme Biliminde Elektron Mikroskopları)</w:t>
            </w:r>
          </w:p>
        </w:tc>
        <w:tc>
          <w:tcPr>
            <w:tcW w:w="1843" w:type="dxa"/>
            <w:vMerge w:val="restart"/>
            <w:shd w:val="clear" w:color="auto" w:fill="C6D9F1"/>
            <w:vAlign w:val="center"/>
          </w:tcPr>
          <w:p w14:paraId="2F8980FE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VII</w:t>
            </w:r>
          </w:p>
          <w:p w14:paraId="49264E04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(Nano Ölçekli Parçacık Sentezi ve Malzeme Üretimi, Kil Bazlı Malzemeler, Fotovoltaik Malzemeler)</w:t>
            </w:r>
          </w:p>
          <w:p w14:paraId="5D8BBCB4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8" w:type="dxa"/>
            <w:vMerge w:val="restart"/>
            <w:shd w:val="clear" w:color="auto" w:fill="EEECE1"/>
            <w:vAlign w:val="center"/>
          </w:tcPr>
          <w:p w14:paraId="54D329A5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III</w:t>
            </w:r>
          </w:p>
          <w:p w14:paraId="43F17A21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Araştırma Teknikleri</w:t>
            </w:r>
          </w:p>
        </w:tc>
        <w:tc>
          <w:tcPr>
            <w:tcW w:w="1350" w:type="dxa"/>
            <w:vMerge w:val="restart"/>
            <w:shd w:val="clear" w:color="auto" w:fill="EEECE1" w:themeFill="background2"/>
            <w:vAlign w:val="center"/>
          </w:tcPr>
          <w:p w14:paraId="21E72001" w14:textId="54F70131" w:rsidR="001E26CA" w:rsidRP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Plastik Şekil Verme</w:t>
            </w:r>
          </w:p>
        </w:tc>
      </w:tr>
      <w:tr w:rsidR="001E26CA" w14:paraId="18B69677" w14:textId="77777777" w:rsidTr="001E26CA">
        <w:trPr>
          <w:trHeight w:val="300"/>
        </w:trPr>
        <w:tc>
          <w:tcPr>
            <w:tcW w:w="1183" w:type="dxa"/>
            <w:vMerge/>
            <w:vAlign w:val="center"/>
          </w:tcPr>
          <w:p w14:paraId="78767B27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60" w:type="dxa"/>
            <w:vMerge/>
            <w:shd w:val="clear" w:color="auto" w:fill="C6D9F1"/>
            <w:vAlign w:val="center"/>
          </w:tcPr>
          <w:p w14:paraId="745F869E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14:paraId="0FBC5A8E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Nanomalzemeler</w:t>
            </w:r>
          </w:p>
        </w:tc>
        <w:tc>
          <w:tcPr>
            <w:tcW w:w="1843" w:type="dxa"/>
            <w:vMerge/>
            <w:shd w:val="clear" w:color="auto" w:fill="C6D9F1"/>
            <w:vAlign w:val="center"/>
          </w:tcPr>
          <w:p w14:paraId="47EAB681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EEECE1"/>
            <w:vAlign w:val="center"/>
          </w:tcPr>
          <w:p w14:paraId="12684031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vMerge/>
            <w:shd w:val="clear" w:color="auto" w:fill="EEECE1" w:themeFill="background2"/>
            <w:vAlign w:val="center"/>
          </w:tcPr>
          <w:p w14:paraId="44735CA9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E26CA" w14:paraId="3A729316" w14:textId="77777777" w:rsidTr="00B419C5">
        <w:trPr>
          <w:trHeight w:val="1200"/>
        </w:trPr>
        <w:tc>
          <w:tcPr>
            <w:tcW w:w="1183" w:type="dxa"/>
            <w:vMerge w:val="restart"/>
            <w:vAlign w:val="center"/>
          </w:tcPr>
          <w:p w14:paraId="2FB70941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-16: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1760" w:type="dxa"/>
            <w:vMerge w:val="restart"/>
            <w:shd w:val="clear" w:color="auto" w:fill="C6D9F1"/>
            <w:vAlign w:val="center"/>
          </w:tcPr>
          <w:p w14:paraId="1BEADB08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IX</w:t>
            </w:r>
          </w:p>
          <w:p w14:paraId="1BE18246" w14:textId="2653D60F" w:rsidR="001E26CA" w:rsidRDefault="0048514F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(Sır Teknolojisi</w:t>
            </w:r>
            <w:r w:rsidR="001E26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42F03603" w14:textId="35321C4F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shd w:val="clear" w:color="auto" w:fill="C6D9F1"/>
            <w:vAlign w:val="center"/>
          </w:tcPr>
          <w:p w14:paraId="1454F965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III</w:t>
            </w:r>
          </w:p>
          <w:p w14:paraId="1AF0452D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(Enerji Depolama Malzemeleri, Moleküler Modelleme, Malzeme Biliminde Elektron Mikroskopları)</w:t>
            </w:r>
          </w:p>
        </w:tc>
        <w:tc>
          <w:tcPr>
            <w:tcW w:w="1843" w:type="dxa"/>
            <w:vMerge w:val="restart"/>
            <w:shd w:val="clear" w:color="auto" w:fill="C6D9F1"/>
            <w:vAlign w:val="center"/>
          </w:tcPr>
          <w:p w14:paraId="0E9A8CA4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Tek. Seç. VII</w:t>
            </w:r>
          </w:p>
          <w:p w14:paraId="5A123962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(Nano Ölçekli Parçacık Sentezi ve Malzeme Üretimi, Kil Bazlı Malzemeler, Fotovoltaik Malzemeler)</w:t>
            </w:r>
          </w:p>
          <w:p w14:paraId="08303B39" w14:textId="77777777" w:rsidR="001E26CA" w:rsidRDefault="001E26CA" w:rsidP="001E26C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8" w:type="dxa"/>
            <w:vMerge w:val="restart"/>
            <w:shd w:val="clear" w:color="auto" w:fill="EEECE1"/>
            <w:vAlign w:val="center"/>
          </w:tcPr>
          <w:p w14:paraId="3D5CAC49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Tek. Seç. III</w:t>
            </w:r>
          </w:p>
          <w:p w14:paraId="274A374D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Araştırma Teknikleri</w:t>
            </w:r>
          </w:p>
        </w:tc>
        <w:tc>
          <w:tcPr>
            <w:tcW w:w="1350" w:type="dxa"/>
            <w:vMerge w:val="restart"/>
            <w:vAlign w:val="center"/>
          </w:tcPr>
          <w:p w14:paraId="65384316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1E26CA" w14:paraId="19D61452" w14:textId="77777777" w:rsidTr="00B419C5">
        <w:trPr>
          <w:trHeight w:val="441"/>
        </w:trPr>
        <w:tc>
          <w:tcPr>
            <w:tcW w:w="1183" w:type="dxa"/>
            <w:vMerge/>
            <w:vAlign w:val="center"/>
          </w:tcPr>
          <w:p w14:paraId="588182A4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60" w:type="dxa"/>
            <w:vMerge/>
            <w:shd w:val="clear" w:color="auto" w:fill="C6D9F1"/>
            <w:vAlign w:val="center"/>
          </w:tcPr>
          <w:p w14:paraId="7B7DAAA3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shd w:val="clear" w:color="auto" w:fill="EEECE1"/>
            <w:vAlign w:val="center"/>
          </w:tcPr>
          <w:p w14:paraId="1F081FFC" w14:textId="77777777" w:rsidR="001E26CA" w:rsidRDefault="001E26CA" w:rsidP="001E2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Nanomalzemeler</w:t>
            </w:r>
          </w:p>
        </w:tc>
        <w:tc>
          <w:tcPr>
            <w:tcW w:w="1843" w:type="dxa"/>
            <w:vMerge/>
            <w:shd w:val="clear" w:color="auto" w:fill="C6D9F1"/>
            <w:vAlign w:val="center"/>
          </w:tcPr>
          <w:p w14:paraId="15BFC843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EEECE1"/>
            <w:vAlign w:val="center"/>
          </w:tcPr>
          <w:p w14:paraId="79727147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vMerge/>
            <w:vAlign w:val="center"/>
          </w:tcPr>
          <w:p w14:paraId="3670A0D0" w14:textId="77777777" w:rsidR="001E26CA" w:rsidRDefault="001E26CA" w:rsidP="001E2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44D64F93" w14:textId="77777777" w:rsidR="00AF0367" w:rsidRDefault="00AF03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5"/>
        <w:tblW w:w="1740" w:type="dxa"/>
        <w:tblInd w:w="-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9"/>
        <w:gridCol w:w="641"/>
      </w:tblGrid>
      <w:tr w:rsidR="00AF0367" w14:paraId="025578A9" w14:textId="77777777">
        <w:trPr>
          <w:trHeight w:val="245"/>
        </w:trPr>
        <w:tc>
          <w:tcPr>
            <w:tcW w:w="1099" w:type="dxa"/>
          </w:tcPr>
          <w:p w14:paraId="6CB7A6AC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</w:t>
            </w:r>
          </w:p>
        </w:tc>
        <w:tc>
          <w:tcPr>
            <w:tcW w:w="641" w:type="dxa"/>
            <w:shd w:val="clear" w:color="auto" w:fill="EEECE1"/>
          </w:tcPr>
          <w:p w14:paraId="5C820061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66961C63" w14:textId="77777777">
        <w:trPr>
          <w:trHeight w:val="245"/>
        </w:trPr>
        <w:tc>
          <w:tcPr>
            <w:tcW w:w="1099" w:type="dxa"/>
          </w:tcPr>
          <w:p w14:paraId="2402A2B2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Metalurji</w:t>
            </w:r>
          </w:p>
        </w:tc>
        <w:tc>
          <w:tcPr>
            <w:tcW w:w="641" w:type="dxa"/>
            <w:shd w:val="clear" w:color="auto" w:fill="C6D9F1"/>
          </w:tcPr>
          <w:p w14:paraId="14283C18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7CC0098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</w:t>
      </w:r>
    </w:p>
    <w:p w14:paraId="583FA002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UYGUNDUR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OLUR</w:t>
      </w:r>
    </w:p>
    <w:p w14:paraId="1BEA4FEF" w14:textId="77777777" w:rsidR="00AF0367" w:rsidRDefault="0048514F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Prof. Dr. Mustafa TUNCER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Prof. Dr. Cengiz KARAGÜZEL</w:t>
      </w:r>
    </w:p>
    <w:p w14:paraId="07094A30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Bölüm Başkanı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Dekan</w:t>
      </w:r>
    </w:p>
    <w:p w14:paraId="0A6FB60F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7AA80DC6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C256B34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28E708C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D808FB7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81625B1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4B0B259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T.C.</w:t>
      </w:r>
    </w:p>
    <w:p w14:paraId="29B6B8E8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KÜTAHYA DUMLUPINAR ÜNİVERSİTESİ</w:t>
      </w:r>
    </w:p>
    <w:p w14:paraId="61E05513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MÜHENDİSLİK FAKÜLTESİ</w:t>
      </w:r>
    </w:p>
    <w:p w14:paraId="762CADF7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METALURJİ VE MALZEME MÜHENDİSLİĞİ BÖLÜMÜ</w:t>
      </w:r>
    </w:p>
    <w:p w14:paraId="2B1AC46F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2026-2027 EĞİTİM-ÖĞRETİM GÜZ YARIYILI DERS PROGRAMI</w:t>
      </w:r>
    </w:p>
    <w:p w14:paraId="3CEE98C9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8683548" w14:textId="77777777" w:rsidR="00AF0367" w:rsidRDefault="00485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4. SINIF (</w:t>
      </w:r>
      <w:r>
        <w:rPr>
          <w:rFonts w:ascii="Times New Roman" w:eastAsia="Times New Roman" w:hAnsi="Times New Roman" w:cs="Times New Roman"/>
          <w:sz w:val="16"/>
          <w:szCs w:val="16"/>
        </w:rPr>
        <w:t>Mühendislik Araştırmaları)</w:t>
      </w:r>
    </w:p>
    <w:p w14:paraId="40D0D1F7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2613BD29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6"/>
        <w:tblW w:w="997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8"/>
        <w:gridCol w:w="6378"/>
        <w:gridCol w:w="426"/>
        <w:gridCol w:w="890"/>
        <w:gridCol w:w="851"/>
        <w:gridCol w:w="592"/>
      </w:tblGrid>
      <w:tr w:rsidR="00AF0367" w14:paraId="441CF026" w14:textId="77777777">
        <w:trPr>
          <w:trHeight w:val="405"/>
          <w:jc w:val="center"/>
        </w:trPr>
        <w:tc>
          <w:tcPr>
            <w:tcW w:w="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4C8BDC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Saat</w:t>
            </w:r>
          </w:p>
        </w:tc>
        <w:tc>
          <w:tcPr>
            <w:tcW w:w="6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9E5914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Pazartesi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CC2C29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Salı</w:t>
            </w: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C6D6D8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2CEDEA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B014DA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</w:tr>
      <w:tr w:rsidR="00AF0367" w14:paraId="367A5AC5" w14:textId="77777777">
        <w:trPr>
          <w:trHeight w:val="2258"/>
          <w:jc w:val="center"/>
        </w:trPr>
        <w:tc>
          <w:tcPr>
            <w:tcW w:w="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35AC83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-08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6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1727D4BD" w14:textId="77777777" w:rsidR="00AF0367" w:rsidRDefault="0048514F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Proseslerde Mühendislik Araştırmaları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Seramik Şekillendirmede Mühendislik Araştırmaları/ Kurutma ve Pişirme Süreçlerinde Mühendislik Araştırmaları/ Poroz Malzeme Üretiminde Mühendislik Araştırmaları/ Biyomalzeme Üretiminde Mühendislik Araştırmaları/ Toz Sentezi Üretim Mühendislik Araştırmaları/ Refrakter Malzeme Üretiminde Mühendislik Araştırmaları/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Arkeoseramik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Değerlendirme Mühendislik Araştırmaları/ Çimento Üretiminde Mühendislik Araştırmaları/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C6D9F1"/>
              </w:rPr>
              <w:t>Nano Malzeme Üretim Süreçlerinde Mühendislik Araştırmaları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DBE5F1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Kompozit Malzeme Üretiminde Mühendislik Araştırmaları /Malzeme Şekillendirme Süreçlerinde Mühendislik Araştırmaları/Alaşım Üretiminde Mühendislik Araştırmaları / Moleküler Boyutta Modellemede Mühendislik Araştırmaları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192482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59A84DD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E7F305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62CD67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6E9FF1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FAAAE2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35A48D2A" w14:textId="77777777">
        <w:trPr>
          <w:trHeight w:val="2044"/>
          <w:jc w:val="center"/>
        </w:trPr>
        <w:tc>
          <w:tcPr>
            <w:tcW w:w="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F91A07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-09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6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05682596" w14:textId="77777777" w:rsidR="00AF0367" w:rsidRDefault="0048514F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Proseslerde Mühendislik Araştırmaları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Seramik Şekillendirmede Mühendislik Araştırmaları/ Kurutma ve Pişirme Süreçlerinde Mühendislik Araştırmaları/ Poroz Malzeme Üretiminde Mühendislik Araştırmaları/ Biyomalzeme Üretiminde Mühendislik Araştırmaları/ Toz Sentezi Üretim Mühendislik Araştırmaları/ Refrakter Malzeme Üretiminde Mühendislik Araştırmaları/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Arkeoseramik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Değerlendirme Mühendislik Araştırmaları/ Çimento Üretiminde Mühendislik Araştırmaları/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C6D9F1"/>
              </w:rPr>
              <w:t>Nano Malzeme Üretim Süreçlerinde Mühendislik Araştırmaları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DBE5F1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Kompozit Malzeme Üretiminde Mühendislik Araştırmaları / /Malzeme Şekillendirme Süreçlerinde Mühendislik Araştırmaları/Alaşım Üretiminde Mühendislik Araştırmaları / Moleküler Boyutta Modellemede Mühendislik Araştırmaları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7690F6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A3D9F2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ED1C0A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598086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5B5CA161" w14:textId="77777777">
        <w:trPr>
          <w:trHeight w:val="2108"/>
          <w:jc w:val="center"/>
        </w:trPr>
        <w:tc>
          <w:tcPr>
            <w:tcW w:w="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C86119" w14:textId="77777777" w:rsidR="00AF0367" w:rsidRDefault="0048514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6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1641B195" w14:textId="77777777" w:rsidR="00AF0367" w:rsidRDefault="00AF03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466F20" w14:textId="77777777" w:rsidR="00AF0367" w:rsidRDefault="0048514F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Proseslerde Mühendislik Araştırmaları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Seramik Şekillendirmede Mühendislik Araştırmaları/ Kurutma ve Pişirme Süreçlerinde Mühendislik Araştırmaları/ Poroz Malzeme Üretiminde Mühendislik Araştırmaları/ Biyomalzeme Üretiminde Mühendislik Araştırmaları/ Toz Sentezi Üretim Mühendislik Araştırmaları/ Refrakter Malzeme Üretiminde Mühendislik Araştırmaları/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Arkeoseramik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Değerlendirme Mühendislik Araştırmaları/ Çimento Üretiminde Mühendislik Araştırmaları/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C6D9F1"/>
              </w:rPr>
              <w:t>Nano Malzeme Üretim Süreçlerinde Mühendislik Araştırmaları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DBE5F1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Kompozit Malzeme Üretiminde Mühendislik Araştırmaları/ /Malzeme Şekillendirme Süreçlerinde Mühendislik Araştırmaları/Alaşım Üretiminde Mühendislik Araştırmaları / Moleküler Boyutta Modellemede Mühendislik Araştırmaları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222233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86D6DE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EDE269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138EDD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150750C3" w14:textId="77777777">
        <w:trPr>
          <w:trHeight w:val="107"/>
          <w:jc w:val="center"/>
        </w:trPr>
        <w:tc>
          <w:tcPr>
            <w:tcW w:w="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A7F210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6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44FE11E6" w14:textId="77777777" w:rsidR="00AF0367" w:rsidRDefault="0048514F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Proseslerde Mühendislik Araştırmaları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Seramik Şekillendirmede Mühendislik Araştırmaları/ Kurutma ve Pişirme Süreçlerinde Mühendislik Araştırmaları/ Poroz Malzeme Üretiminde Mühendislik Araştırmaları/ Biyomalzeme Üretiminde Mühendislik Araştırmaları/ Toz Sentezi Üretim Mühendislik Araştırmaları/ Refrakter Malzeme Üretiminde Mühendislik Araştırmaları/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Arkeoseramik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Değerlendirme Mühendislik Araştırmaları/ Çimento Üretiminde Mühendislik Araştırmaları/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C6D9F1"/>
              </w:rPr>
              <w:t>Nano Malzeme Üretim Süreçlerinde Mühendislik Araştırmaları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DBE5F1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Kompozit Malzeme Üretiminde Mühendislik Araştırmaları/ /Malzeme Şekillendirme Süreçlerinde Mühendislik Araştırmaları/Alaşım Üretiminde Mühendislik Araştırmaları / Moleküler Boyutta Modellemede Mühendislik Araştırmaları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018656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8B6CA7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  <w:p w14:paraId="52D43396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CBD124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232F23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D4427C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2DF8BDAE" w14:textId="77777777">
        <w:trPr>
          <w:trHeight w:val="2109"/>
          <w:jc w:val="center"/>
        </w:trPr>
        <w:tc>
          <w:tcPr>
            <w:tcW w:w="8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B207C7" w14:textId="77777777" w:rsidR="00AF0367" w:rsidRDefault="004851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50</w:t>
            </w:r>
          </w:p>
        </w:tc>
        <w:tc>
          <w:tcPr>
            <w:tcW w:w="6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4CE14D4F" w14:textId="77777777" w:rsidR="00AF0367" w:rsidRDefault="0048514F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Seramik Proseslerde Mühendislik Araştırmaları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Seramik Şekillendirmede Mühendislik Araştırmaları/ Kurutma ve Pişirme Süreçlerinde Mühendislik Araştırmaları/ Poroz Malzeme Üretiminde Mühendislik Araştırmaları/ Biyomalzeme Üretiminde Mühendislik Araştırmaları/ Toz Sentezi Üretim Mühendislik Araştırmaları/ Refrakter Malzeme Üretiminde Mühendislik Araştırmaları/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Arkeoseramik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Değerlendirme Mühendislik Araştırmaları/ Çimento Üretiminde Mühendislik Araştırmaları/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C6D9F1"/>
              </w:rPr>
              <w:t>Nano Malzeme Üretim Süreçlerinde Mühendislik Araştırmaları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DBE5F1"/>
              </w:rPr>
              <w:t>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Kompozit Malzeme Üretiminde Mühendislik Araştırmaları/ /Malzeme Şekillendirme Süreçlerinde Mühendislik Araştırmaları/Alaşım Üretiminde Mühendislik Araştırmaları / Moleküler Boyutta Modellemede Mühendislik Araştırmaları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BEBD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56035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E89B5C" w14:textId="77777777" w:rsidR="00AF0367" w:rsidRDefault="00AF03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9CE48C" w14:textId="77777777" w:rsidR="00AF0367" w:rsidRDefault="00AF03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3A91887D" w14:textId="77777777" w:rsidR="00AF0367" w:rsidRDefault="00AF0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a7"/>
        <w:tblW w:w="1740" w:type="dxa"/>
        <w:tblInd w:w="-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9"/>
        <w:gridCol w:w="641"/>
      </w:tblGrid>
      <w:tr w:rsidR="00AF0367" w14:paraId="2C019D28" w14:textId="77777777">
        <w:trPr>
          <w:trHeight w:val="245"/>
        </w:trPr>
        <w:tc>
          <w:tcPr>
            <w:tcW w:w="1099" w:type="dxa"/>
          </w:tcPr>
          <w:p w14:paraId="7C2DF9CD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Malzeme</w:t>
            </w:r>
          </w:p>
        </w:tc>
        <w:tc>
          <w:tcPr>
            <w:tcW w:w="641" w:type="dxa"/>
            <w:shd w:val="clear" w:color="auto" w:fill="EEECE1"/>
          </w:tcPr>
          <w:p w14:paraId="0AD517E0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F0367" w14:paraId="790A638E" w14:textId="77777777">
        <w:trPr>
          <w:trHeight w:val="245"/>
        </w:trPr>
        <w:tc>
          <w:tcPr>
            <w:tcW w:w="1099" w:type="dxa"/>
          </w:tcPr>
          <w:p w14:paraId="54F6C486" w14:textId="77777777" w:rsidR="00AF0367" w:rsidRDefault="0048514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Metalurji</w:t>
            </w:r>
          </w:p>
        </w:tc>
        <w:tc>
          <w:tcPr>
            <w:tcW w:w="641" w:type="dxa"/>
            <w:shd w:val="clear" w:color="auto" w:fill="C6D9F1"/>
          </w:tcPr>
          <w:p w14:paraId="19DE1CFA" w14:textId="77777777" w:rsidR="00AF0367" w:rsidRDefault="00AF0367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E9A3C65" w14:textId="77777777" w:rsidR="00AF0367" w:rsidRDefault="00AF0367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E0BA145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</w:p>
    <w:p w14:paraId="3F369ED8" w14:textId="77777777" w:rsidR="00AF0367" w:rsidRDefault="004851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UYGUNDUR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OLUR</w:t>
      </w:r>
    </w:p>
    <w:p w14:paraId="2D78A8F3" w14:textId="77777777" w:rsidR="00AF0367" w:rsidRDefault="0048514F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Prof. Dr. Mustafa TUNCER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Prof. Dr. Cengiz KARAGÜZEL</w:t>
      </w:r>
    </w:p>
    <w:p w14:paraId="08F63C03" w14:textId="77777777" w:rsidR="00AF0367" w:rsidRDefault="0048514F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Bölüm Başkanı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Dekan</w:t>
      </w:r>
    </w:p>
    <w:sectPr w:rsidR="00AF0367">
      <w:pgSz w:w="11906" w:h="16838"/>
      <w:pgMar w:top="580" w:right="1417" w:bottom="46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06E5300E-F990-D947-8837-DF41333D29F5}"/>
    <w:embedBold r:id="rId2" w:fontKey="{1301E754-383F-5F47-8AB6-822A940A43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FFC7FF2-7783-0D48-A6E8-80D07EEBD9A8}"/>
    <w:embedBold r:id="rId4" w:fontKey="{3EBD5EAD-3535-114A-B944-AE6E6695A6EB}"/>
    <w:embedItalic r:id="rId5" w:fontKey="{23B4CDAE-3473-9449-93FC-B48BFAE708D2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6" w:fontKey="{93D61B27-97DC-2C48-A274-58F1D5074972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7" w:fontKey="{E282B081-9DA1-E440-AB1F-064FFA0C932D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8" w:fontKey="{4766651C-988F-0649-8B28-64C91CAA80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367"/>
    <w:rsid w:val="001E26CA"/>
    <w:rsid w:val="00417416"/>
    <w:rsid w:val="0048514F"/>
    <w:rsid w:val="00665839"/>
    <w:rsid w:val="007340ED"/>
    <w:rsid w:val="00797082"/>
    <w:rsid w:val="00905445"/>
    <w:rsid w:val="00AF0367"/>
    <w:rsid w:val="00B419C5"/>
    <w:rsid w:val="00B90B37"/>
    <w:rsid w:val="00C30ADC"/>
    <w:rsid w:val="00D20B36"/>
    <w:rsid w:val="00DC0060"/>
    <w:rsid w:val="00E2238E"/>
    <w:rsid w:val="00E82786"/>
    <w:rsid w:val="00F0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6CC97"/>
  <w15:docId w15:val="{A1232610-5711-B243-B47E-2B6289E7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59"/>
    <w:rsid w:val="005B0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B518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1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AF4"/>
  </w:style>
  <w:style w:type="paragraph" w:styleId="Footer">
    <w:name w:val="footer"/>
    <w:basedOn w:val="Normal"/>
    <w:link w:val="FooterChar"/>
    <w:uiPriority w:val="99"/>
    <w:unhideWhenUsed/>
    <w:rsid w:val="00851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AF4"/>
  </w:style>
  <w:style w:type="paragraph" w:styleId="BalloonText">
    <w:name w:val="Balloon Text"/>
    <w:basedOn w:val="Normal"/>
    <w:link w:val="BalloonTextChar"/>
    <w:uiPriority w:val="99"/>
    <w:semiHidden/>
    <w:unhideWhenUsed/>
    <w:rsid w:val="0059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C7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pR9oN3xCwYI7KTmhiyl80XJOow==">CgMxLjA4AHIhMWE5V09UeXM1Z1hoY1Iya2s1YUdkZ2pEX3dNRllVUGNM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80</TotalTime>
  <Pages>5</Pages>
  <Words>1615</Words>
  <Characters>9210</Characters>
  <Application>Microsoft Office Word</Application>
  <DocSecurity>0</DocSecurity>
  <Lines>76</Lines>
  <Paragraphs>21</Paragraphs>
  <ScaleCrop>false</ScaleCrop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user984</dc:creator>
  <cp:lastModifiedBy>Cebe, Tugba</cp:lastModifiedBy>
  <cp:revision>12</cp:revision>
  <dcterms:created xsi:type="dcterms:W3CDTF">2025-08-25T17:05:00Z</dcterms:created>
  <dcterms:modified xsi:type="dcterms:W3CDTF">2026-09-16T13:04:00Z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153da31b2343a5ad19dca9dfcaebdc770ea49737dc5c8ddcf3b7286c37316b86</vt:lpwstr>
  </property>
</Properties>
</file>